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330A8" w14:textId="658A9EA7" w:rsidR="00C6554A" w:rsidRPr="008B5277" w:rsidRDefault="0049535C" w:rsidP="00C6554A">
      <w:pPr>
        <w:pStyle w:val="Photo"/>
      </w:pPr>
      <w:bookmarkStart w:id="0" w:name="_Toc321147149"/>
      <w:bookmarkStart w:id="1" w:name="_Toc318188227"/>
      <w:bookmarkStart w:id="2" w:name="_Toc318188327"/>
      <w:bookmarkStart w:id="3" w:name="_Toc318189312"/>
      <w:bookmarkStart w:id="4" w:name="_Toc321147011"/>
      <w:r>
        <w:rPr>
          <w:rFonts w:ascii="Arial" w:hAnsi="Arial" w:cs="Arial"/>
          <w:noProof/>
          <w:color w:val="1A0DAB"/>
          <w:sz w:val="20"/>
          <w:szCs w:val="20"/>
          <w:bdr w:val="none" w:sz="0" w:space="0" w:color="auto" w:frame="1"/>
        </w:rPr>
        <w:drawing>
          <wp:inline distT="0" distB="0" distL="0" distR="0" wp14:anchorId="513DC2E3" wp14:editId="496A5BD3">
            <wp:extent cx="3122930" cy="2968625"/>
            <wp:effectExtent l="0" t="0" r="1270" b="3175"/>
            <wp:docPr id="2" name="Picture 2" descr="Image result for authentic assessment instrument">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uthentic assessment instrument">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2930" cy="2968625"/>
                    </a:xfrm>
                    <a:prstGeom prst="rect">
                      <a:avLst/>
                    </a:prstGeom>
                    <a:noFill/>
                    <a:ln>
                      <a:noFill/>
                    </a:ln>
                  </pic:spPr>
                </pic:pic>
              </a:graphicData>
            </a:graphic>
          </wp:inline>
        </w:drawing>
      </w:r>
    </w:p>
    <w:bookmarkEnd w:id="0"/>
    <w:bookmarkEnd w:id="1"/>
    <w:bookmarkEnd w:id="2"/>
    <w:bookmarkEnd w:id="3"/>
    <w:bookmarkEnd w:id="4"/>
    <w:p w14:paraId="1BCE8961" w14:textId="1D4CA988" w:rsidR="00C6554A" w:rsidRDefault="002840A1" w:rsidP="00C6554A">
      <w:pPr>
        <w:pStyle w:val="Title"/>
      </w:pPr>
      <w:r>
        <w:t>Assignment #</w:t>
      </w:r>
      <w:r w:rsidR="00CE57DC">
        <w:t>3</w:t>
      </w:r>
    </w:p>
    <w:p w14:paraId="5D791AE3" w14:textId="5F910302" w:rsidR="00D53860" w:rsidRDefault="00CE57DC" w:rsidP="00D53860">
      <w:pPr>
        <w:pStyle w:val="Heading1"/>
        <w:jc w:val="center"/>
      </w:pPr>
      <w:r>
        <w:t>Authentic Assessment Instrument</w:t>
      </w:r>
    </w:p>
    <w:p w14:paraId="0A096FB4" w14:textId="77777777" w:rsidR="00D53860" w:rsidRDefault="00D53860" w:rsidP="00C6554A">
      <w:pPr>
        <w:pStyle w:val="Title"/>
      </w:pPr>
    </w:p>
    <w:p w14:paraId="270EFBD2" w14:textId="52D4FB9C" w:rsidR="00C6554A" w:rsidRPr="00D5413C" w:rsidRDefault="00C6554A" w:rsidP="00C6554A">
      <w:pPr>
        <w:pStyle w:val="Subtitle"/>
      </w:pPr>
    </w:p>
    <w:p w14:paraId="0557E2CA" w14:textId="15F56594" w:rsidR="00455CDB" w:rsidRDefault="002840A1" w:rsidP="00C6554A">
      <w:pPr>
        <w:pStyle w:val="ContactInfo"/>
      </w:pPr>
      <w:r>
        <w:t>Peter Robertson</w:t>
      </w:r>
      <w:r w:rsidR="00C6554A">
        <w:t xml:space="preserve"> </w:t>
      </w:r>
      <w:r w:rsidR="00B36EE0">
        <w:t xml:space="preserve">| </w:t>
      </w:r>
      <w:r w:rsidR="00B36EE0" w:rsidRPr="00455CDB">
        <w:t>Student</w:t>
      </w:r>
      <w:r w:rsidR="00CE57DC">
        <w:t xml:space="preserve"> Number </w:t>
      </w:r>
      <w:r w:rsidR="00455CDB" w:rsidRPr="00455CDB">
        <w:t>000389027</w:t>
      </w:r>
    </w:p>
    <w:p w14:paraId="1C9334AE" w14:textId="77777777" w:rsidR="00CE57DC" w:rsidRDefault="002840A1" w:rsidP="00C6554A">
      <w:pPr>
        <w:pStyle w:val="ContactInfo"/>
      </w:pPr>
      <w:r>
        <w:t>PIDP 3230</w:t>
      </w:r>
      <w:r w:rsidR="00C6554A">
        <w:t xml:space="preserve"> |</w:t>
      </w:r>
      <w:r w:rsidR="00C6554A" w:rsidRPr="00D5413C">
        <w:t xml:space="preserve"> </w:t>
      </w:r>
      <w:r w:rsidR="00CE57DC">
        <w:t>April 29th</w:t>
      </w:r>
      <w:r>
        <w:t xml:space="preserve"> 2019</w:t>
      </w:r>
    </w:p>
    <w:p w14:paraId="04DF804F" w14:textId="02469EC2" w:rsidR="00C6554A" w:rsidRDefault="00CE57DC" w:rsidP="00C6554A">
      <w:pPr>
        <w:pStyle w:val="ContactInfo"/>
      </w:pPr>
      <w:r>
        <w:t>For - Jacquie Harrison Instructor</w:t>
      </w:r>
    </w:p>
    <w:p w14:paraId="6A453098" w14:textId="7B66394B" w:rsidR="00B36EE0" w:rsidRDefault="00B36EE0" w:rsidP="00C6554A">
      <w:pPr>
        <w:pStyle w:val="ContactInfo"/>
      </w:pPr>
    </w:p>
    <w:p w14:paraId="1BB0EFAE" w14:textId="6DE79C62" w:rsidR="00B36EE0" w:rsidRDefault="00B36EE0" w:rsidP="00C6554A">
      <w:pPr>
        <w:pStyle w:val="ContactInfo"/>
      </w:pPr>
    </w:p>
    <w:p w14:paraId="696741F4" w14:textId="395A0C47" w:rsidR="00B36EE0" w:rsidRDefault="00B36EE0" w:rsidP="00C6554A">
      <w:pPr>
        <w:pStyle w:val="ContactInfo"/>
      </w:pPr>
    </w:p>
    <w:p w14:paraId="4E95C314" w14:textId="6269B473" w:rsidR="00B36EE0" w:rsidRDefault="00B36EE0" w:rsidP="00C6554A">
      <w:pPr>
        <w:pStyle w:val="ContactInfo"/>
      </w:pPr>
    </w:p>
    <w:p w14:paraId="0C3C85FC" w14:textId="08ECBEBC" w:rsidR="00B36EE0" w:rsidRDefault="00B36EE0" w:rsidP="00C6554A">
      <w:pPr>
        <w:pStyle w:val="ContactInfo"/>
      </w:pPr>
    </w:p>
    <w:p w14:paraId="7D5DEFE2" w14:textId="17C8BD25" w:rsidR="00B36EE0" w:rsidRDefault="00B36EE0" w:rsidP="00C6554A">
      <w:pPr>
        <w:pStyle w:val="ContactInfo"/>
      </w:pPr>
    </w:p>
    <w:p w14:paraId="0B7345D2" w14:textId="77777777" w:rsidR="0049535C" w:rsidRDefault="0049535C" w:rsidP="00C6554A">
      <w:pPr>
        <w:pStyle w:val="ContactInfo"/>
      </w:pPr>
    </w:p>
    <w:p w14:paraId="1DCA3D31" w14:textId="77777777" w:rsidR="0049535C" w:rsidRDefault="0049535C" w:rsidP="00C6554A">
      <w:pPr>
        <w:pStyle w:val="ContactInfo"/>
      </w:pPr>
    </w:p>
    <w:p w14:paraId="24AE4D1C" w14:textId="77777777" w:rsidR="0049535C" w:rsidRDefault="0049535C" w:rsidP="00C6554A">
      <w:pPr>
        <w:pStyle w:val="ContactInfo"/>
      </w:pPr>
    </w:p>
    <w:p w14:paraId="0B0CFAA7" w14:textId="729A4DF9" w:rsidR="00B36EE0" w:rsidRPr="00AA4180" w:rsidRDefault="00B36EE0" w:rsidP="00C6554A">
      <w:pPr>
        <w:pStyle w:val="ContactInfo"/>
        <w:rPr>
          <w:b/>
          <w:sz w:val="44"/>
          <w:szCs w:val="44"/>
        </w:rPr>
      </w:pPr>
      <w:r w:rsidRPr="00AA4180">
        <w:rPr>
          <w:b/>
          <w:sz w:val="44"/>
          <w:szCs w:val="44"/>
        </w:rPr>
        <w:lastRenderedPageBreak/>
        <w:t>Rubric EP2200</w:t>
      </w:r>
    </w:p>
    <w:p w14:paraId="053FFB6E" w14:textId="4DD0E431" w:rsidR="00B36EE0" w:rsidRPr="00AA4180" w:rsidRDefault="00B36EE0" w:rsidP="00C6554A">
      <w:pPr>
        <w:pStyle w:val="ContactInfo"/>
        <w:rPr>
          <w:b/>
          <w:sz w:val="44"/>
          <w:szCs w:val="44"/>
        </w:rPr>
      </w:pPr>
      <w:r w:rsidRPr="00AA4180">
        <w:rPr>
          <w:b/>
          <w:sz w:val="44"/>
          <w:szCs w:val="44"/>
        </w:rPr>
        <w:t>Business Planning</w:t>
      </w:r>
    </w:p>
    <w:p w14:paraId="61CF0E68" w14:textId="53AD1F87" w:rsidR="0049535C" w:rsidRDefault="0049535C" w:rsidP="00C6554A">
      <w:pPr>
        <w:pStyle w:val="ContactInfo"/>
      </w:pPr>
    </w:p>
    <w:p w14:paraId="339F53C3" w14:textId="025D31E4" w:rsidR="0049535C" w:rsidRDefault="0049535C" w:rsidP="00C6554A">
      <w:pPr>
        <w:pStyle w:val="ContactInfo"/>
      </w:pPr>
    </w:p>
    <w:p w14:paraId="4C4FA755" w14:textId="45122325" w:rsidR="0049535C" w:rsidRDefault="009466DF" w:rsidP="0049535C">
      <w:pPr>
        <w:pStyle w:val="ContactInfo"/>
        <w:jc w:val="left"/>
      </w:pPr>
      <w:r>
        <w:t>Rationale</w:t>
      </w:r>
      <w:r w:rsidR="0049535C">
        <w:t>:</w:t>
      </w:r>
    </w:p>
    <w:p w14:paraId="15528B7B" w14:textId="5BEDAF5B" w:rsidR="0049535C" w:rsidRDefault="0049535C" w:rsidP="0049535C">
      <w:pPr>
        <w:pStyle w:val="ContactInfo"/>
        <w:jc w:val="left"/>
      </w:pPr>
      <w:r>
        <w:t xml:space="preserve">This course is a </w:t>
      </w:r>
      <w:r w:rsidR="00AA4180">
        <w:t>C</w:t>
      </w:r>
      <w:r>
        <w:t>apstone course at The College of the North At</w:t>
      </w:r>
      <w:r w:rsidR="005E048E">
        <w:t>lantic – Qatar. It follows EP2150 Entrepreneurship, which leads to EP2250 Small Business Feasibility (I have an idea) and you arrive at EP2200 Small Business Planning</w:t>
      </w:r>
      <w:r w:rsidR="00AA4180">
        <w:t xml:space="preserve"> (I am going to do it)</w:t>
      </w:r>
      <w:r w:rsidR="005E048E">
        <w:t>.</w:t>
      </w:r>
    </w:p>
    <w:p w14:paraId="71CF16D4" w14:textId="30ABAC84" w:rsidR="005E048E" w:rsidRDefault="005E048E" w:rsidP="0049535C">
      <w:pPr>
        <w:pStyle w:val="ContactInfo"/>
        <w:jc w:val="left"/>
      </w:pPr>
    </w:p>
    <w:p w14:paraId="1EC376BD" w14:textId="486D143E" w:rsidR="00CB3657" w:rsidRDefault="005E048E" w:rsidP="0049535C">
      <w:pPr>
        <w:pStyle w:val="ContactInfo"/>
        <w:jc w:val="left"/>
      </w:pPr>
      <w:r>
        <w:t>When you look at the evaluation criteria the first thing as a student</w:t>
      </w:r>
      <w:r w:rsidR="00CB3657">
        <w:t xml:space="preserve"> you will want to know what the rubric(s) for the course are? </w:t>
      </w:r>
    </w:p>
    <w:p w14:paraId="1BAE74BA" w14:textId="77777777" w:rsidR="00AA4180" w:rsidRDefault="00AA4180" w:rsidP="0049535C">
      <w:pPr>
        <w:pStyle w:val="ContactInfo"/>
        <w:jc w:val="left"/>
      </w:pPr>
    </w:p>
    <w:p w14:paraId="12BFFE5E" w14:textId="1D7FBD83" w:rsidR="00CB3657" w:rsidRDefault="00CB3657" w:rsidP="0049535C">
      <w:pPr>
        <w:pStyle w:val="ContactInfo"/>
        <w:jc w:val="left"/>
      </w:pPr>
      <w:r>
        <w:t>Where is the rubric for the 70% deliverable of a Report which they spend 7 hours per week with their coaches discussing, modifying, questioning etc. until their final report (70%) and then presentation</w:t>
      </w:r>
      <w:r w:rsidR="005E048E">
        <w:t xml:space="preserve"> </w:t>
      </w:r>
      <w:r>
        <w:t>(20%)</w:t>
      </w:r>
      <w:r w:rsidR="00AA4180">
        <w:t>?</w:t>
      </w:r>
    </w:p>
    <w:p w14:paraId="4895FEAA" w14:textId="77777777" w:rsidR="00AA4180" w:rsidRDefault="00AA4180" w:rsidP="0049535C">
      <w:pPr>
        <w:pStyle w:val="ContactInfo"/>
        <w:jc w:val="left"/>
      </w:pPr>
    </w:p>
    <w:p w14:paraId="45061434" w14:textId="0BF2F2A2" w:rsidR="005E048E" w:rsidRDefault="00CB3657" w:rsidP="0049535C">
      <w:pPr>
        <w:pStyle w:val="ContactInfo"/>
        <w:jc w:val="left"/>
      </w:pPr>
      <w:r>
        <w:t xml:space="preserve">That is </w:t>
      </w:r>
      <w:r w:rsidR="009466DF">
        <w:t>a lot</w:t>
      </w:r>
      <w:r>
        <w:t xml:space="preserve"> of hours with the students and; </w:t>
      </w:r>
      <w:r w:rsidR="00452186">
        <w:t>yes,</w:t>
      </w:r>
      <w:r>
        <w:t xml:space="preserve"> we have some drafts (the other 10% of the course) but it all comes down to a brilliant report and presentation after approximately </w:t>
      </w:r>
      <w:r w:rsidRPr="00CB3657">
        <w:rPr>
          <w:b/>
          <w:u w:val="single"/>
        </w:rPr>
        <w:t xml:space="preserve">91 </w:t>
      </w:r>
      <w:r>
        <w:t>hours of class time – your business should be ready to go !! with that much time invested.</w:t>
      </w:r>
    </w:p>
    <w:p w14:paraId="427DFAC2" w14:textId="7609B3E6" w:rsidR="00CB3657" w:rsidRDefault="00CB3657" w:rsidP="0049535C">
      <w:pPr>
        <w:pStyle w:val="ContactInfo"/>
        <w:jc w:val="left"/>
      </w:pPr>
    </w:p>
    <w:p w14:paraId="1D757F70" w14:textId="67355D23" w:rsidR="00AA4180" w:rsidRDefault="00CB3657" w:rsidP="0049535C">
      <w:pPr>
        <w:pStyle w:val="ContactInfo"/>
        <w:jc w:val="left"/>
      </w:pPr>
      <w:r>
        <w:t xml:space="preserve">I have been teaching this course for over 5 years and I love it. </w:t>
      </w:r>
      <w:r w:rsidR="00AA4180">
        <w:t xml:space="preserve">I have been course lead for years and my 2 colleagues and I have bonded by working together towards that rubric </w:t>
      </w:r>
      <w:r w:rsidR="000A0453">
        <w:t xml:space="preserve">(coming up – wait! </w:t>
      </w:r>
      <w:r w:rsidR="00452186">
        <w:t>Lol)</w:t>
      </w:r>
      <w:r w:rsidR="000A0453">
        <w:t xml:space="preserve"> </w:t>
      </w:r>
      <w:r w:rsidR="00AA4180">
        <w:t xml:space="preserve">– we usually have 2 sections each </w:t>
      </w:r>
      <w:r w:rsidR="00452186">
        <w:t xml:space="preserve">(182 hours per semester) </w:t>
      </w:r>
      <w:r w:rsidR="00AA4180">
        <w:t>and there are about 1</w:t>
      </w:r>
      <w:r w:rsidR="000A0453">
        <w:t>1</w:t>
      </w:r>
      <w:r w:rsidR="00AA4180">
        <w:t>0</w:t>
      </w:r>
      <w:r w:rsidR="000A0453">
        <w:t>+</w:t>
      </w:r>
      <w:r w:rsidR="00AA4180">
        <w:t xml:space="preserve"> students each</w:t>
      </w:r>
      <w:r w:rsidR="00452186">
        <w:t xml:space="preserve">. </w:t>
      </w:r>
      <w:r w:rsidR="00AA4180">
        <w:t xml:space="preserve"> Winter semester </w:t>
      </w:r>
      <w:r w:rsidR="00452186">
        <w:t xml:space="preserve">is the one </w:t>
      </w:r>
      <w:r w:rsidR="00AA4180">
        <w:t>involved.  We have guest speakers, public lectures, industry talks</w:t>
      </w:r>
      <w:r w:rsidR="000A0453">
        <w:t xml:space="preserve">, presentations as a huge group – we bring all the Entrepreneur resources available in Qatar to talk to them like Bedaya, Qatar Development Bank, </w:t>
      </w:r>
      <w:r w:rsidR="008766EF">
        <w:t xml:space="preserve">Qatar Technology and Science Park, </w:t>
      </w:r>
      <w:r w:rsidR="000A0453">
        <w:t>Entrepreneurs</w:t>
      </w:r>
      <w:r w:rsidR="00AA4180">
        <w:t xml:space="preserve"> etc. </w:t>
      </w:r>
      <w:r w:rsidR="000A0453">
        <w:t>It is a big show and a bi</w:t>
      </w:r>
      <w:r w:rsidR="008766EF">
        <w:t xml:space="preserve">g </w:t>
      </w:r>
      <w:r w:rsidR="000A0453">
        <w:t xml:space="preserve">effort </w:t>
      </w:r>
      <w:r w:rsidR="008766EF">
        <w:t xml:space="preserve">from us </w:t>
      </w:r>
      <w:r w:rsidR="000A0453">
        <w:t xml:space="preserve">as this is a government mandate </w:t>
      </w:r>
      <w:r w:rsidR="008766EF">
        <w:t xml:space="preserve">in Qatar to </w:t>
      </w:r>
      <w:r w:rsidR="000A0453">
        <w:t>encourage Entrepreneurship under the Qatar 2030 vision</w:t>
      </w:r>
      <w:r w:rsidR="006A0A01">
        <w:t>. It is fun and wild and satisfying.</w:t>
      </w:r>
    </w:p>
    <w:p w14:paraId="758B478F" w14:textId="77777777" w:rsidR="00AA4180" w:rsidRDefault="00AA4180" w:rsidP="0049535C">
      <w:pPr>
        <w:pStyle w:val="ContactInfo"/>
        <w:jc w:val="left"/>
      </w:pPr>
    </w:p>
    <w:p w14:paraId="6D476D12" w14:textId="0571F2A5" w:rsidR="00CB3657" w:rsidRDefault="00CB3657" w:rsidP="0049535C">
      <w:pPr>
        <w:pStyle w:val="ContactInfo"/>
        <w:jc w:val="left"/>
      </w:pPr>
      <w:r>
        <w:t xml:space="preserve">You take potatoes </w:t>
      </w:r>
      <w:r w:rsidR="006A0A01">
        <w:t xml:space="preserve">(ideas) </w:t>
      </w:r>
      <w:r>
        <w:t>and turn them into roses through the coaching and interaction with the students. Yes we lecture – this week we tackle location, marketing, financials</w:t>
      </w:r>
      <w:proofErr w:type="gramStart"/>
      <w:r>
        <w:t>…..</w:t>
      </w:r>
      <w:proofErr w:type="gramEnd"/>
      <w:r>
        <w:t>but most</w:t>
      </w:r>
      <w:r w:rsidR="006A0A01">
        <w:t>ly</w:t>
      </w:r>
      <w:r>
        <w:t xml:space="preserve"> my </w:t>
      </w:r>
      <w:r w:rsidR="00B4412B">
        <w:t>colleagues</w:t>
      </w:r>
      <w:r>
        <w:t xml:space="preserve"> and I coach. </w:t>
      </w:r>
      <w:r w:rsidR="00B4412B">
        <w:t>Students are HR, Marketing and Accounting and we work hard to try and build good groups based on cultural, male/female, nationalities (we have students from 31 countries and they don’t all get along), friends and foes dynamics. We have made mistakes forcing group dynamics resulting is disastrous results that we as instructors have had to clean up. We encourage diversity but we like it when they cho</w:t>
      </w:r>
      <w:r w:rsidR="00B208E7">
        <w:t>o</w:t>
      </w:r>
      <w:r w:rsidR="00B4412B">
        <w:t>se their groups.</w:t>
      </w:r>
    </w:p>
    <w:p w14:paraId="7F765B9C" w14:textId="7AA56E4C" w:rsidR="009466DF" w:rsidRDefault="009466DF" w:rsidP="0049535C">
      <w:pPr>
        <w:pStyle w:val="ContactInfo"/>
        <w:jc w:val="left"/>
      </w:pPr>
    </w:p>
    <w:p w14:paraId="619B06FE" w14:textId="77777777" w:rsidR="008766EF" w:rsidRDefault="009466DF" w:rsidP="0049535C">
      <w:pPr>
        <w:pStyle w:val="ContactInfo"/>
        <w:jc w:val="left"/>
      </w:pPr>
      <w:r>
        <w:lastRenderedPageBreak/>
        <w:t>The rubric is very specific as you can see</w:t>
      </w:r>
      <w:r w:rsidR="008766EF">
        <w:t xml:space="preserve"> and has been reviewed many times by many colleagues.</w:t>
      </w:r>
    </w:p>
    <w:p w14:paraId="1B5DC31D" w14:textId="77777777" w:rsidR="008766EF" w:rsidRDefault="008766EF" w:rsidP="0049535C">
      <w:pPr>
        <w:pStyle w:val="ContactInfo"/>
        <w:jc w:val="left"/>
      </w:pPr>
    </w:p>
    <w:p w14:paraId="378558EA" w14:textId="61413EBB" w:rsidR="009466DF" w:rsidRDefault="009466DF" w:rsidP="0049535C">
      <w:pPr>
        <w:pStyle w:val="ContactInfo"/>
        <w:jc w:val="left"/>
      </w:pPr>
      <w:r>
        <w:t xml:space="preserve"> Students are marked against it and it is available to them at the start of the course.</w:t>
      </w:r>
      <w:r w:rsidR="00C958AA">
        <w:t xml:space="preserve"> Marks are clearly noted. The comments in </w:t>
      </w:r>
      <w:r w:rsidR="00C958AA" w:rsidRPr="008766EF">
        <w:rPr>
          <w:color w:val="FF0000"/>
        </w:rPr>
        <w:t>red</w:t>
      </w:r>
      <w:r w:rsidR="00C958AA">
        <w:t xml:space="preserve"> </w:t>
      </w:r>
      <w:r w:rsidR="00D34651">
        <w:t>lead</w:t>
      </w:r>
      <w:r w:rsidR="00C958AA">
        <w:t xml:space="preserve"> students to what they have to describe. As instructors we talk to them every week of what they have to do – look to the rubric.</w:t>
      </w:r>
      <w:r w:rsidR="00D34651">
        <w:t xml:space="preserve"> The most important part of this process is that they attend class and attend to each of these areas on a focused and strategic basis insuring they are focused and understand the rubric of which they will be judged. It is amazing the feedback we get and it is usually so positive that we have set them up for success. </w:t>
      </w:r>
      <w:r w:rsidR="00452186">
        <w:t>Students</w:t>
      </w:r>
      <w:r w:rsidR="00D34651">
        <w:t xml:space="preserve"> are engaged and willing to perform as they see what </w:t>
      </w:r>
      <w:r w:rsidR="00452186">
        <w:t>they</w:t>
      </w:r>
      <w:r w:rsidR="00D34651">
        <w:t xml:space="preserve"> need to do to achieve the results outlined.</w:t>
      </w:r>
    </w:p>
    <w:p w14:paraId="1F1078A8" w14:textId="55F18E03" w:rsidR="004B769B" w:rsidRDefault="004B769B" w:rsidP="0049535C">
      <w:pPr>
        <w:pStyle w:val="ContactInfo"/>
        <w:jc w:val="left"/>
      </w:pPr>
    </w:p>
    <w:p w14:paraId="2EE1DFC9" w14:textId="48A3F8B9" w:rsidR="004B769B" w:rsidRDefault="004B769B" w:rsidP="0049535C">
      <w:pPr>
        <w:pStyle w:val="ContactInfo"/>
        <w:jc w:val="left"/>
      </w:pPr>
      <w:r>
        <w:t>1. Trying to assess the four P’s</w:t>
      </w:r>
      <w:r w:rsidR="0001170A">
        <w:t xml:space="preserve"> – absolutely.</w:t>
      </w:r>
    </w:p>
    <w:p w14:paraId="054D7BB7" w14:textId="4E42AAF5" w:rsidR="004B769B" w:rsidRDefault="004B769B" w:rsidP="0049535C">
      <w:pPr>
        <w:pStyle w:val="ContactInfo"/>
        <w:jc w:val="left"/>
      </w:pPr>
      <w:r>
        <w:t xml:space="preserve">2.The goals and </w:t>
      </w:r>
      <w:r w:rsidR="0001170A">
        <w:t>assessments</w:t>
      </w:r>
      <w:r>
        <w:t xml:space="preserve"> are </w:t>
      </w:r>
      <w:r w:rsidR="0001170A">
        <w:t>related</w:t>
      </w:r>
      <w:r>
        <w:t xml:space="preserve"> to the course outline</w:t>
      </w:r>
      <w:r w:rsidR="00F420F4">
        <w:t xml:space="preserve"> and assessment for validity and reliability – colleagues review as well</w:t>
      </w:r>
      <w:r>
        <w:t>.</w:t>
      </w:r>
    </w:p>
    <w:p w14:paraId="25682D4D" w14:textId="0E9F890F" w:rsidR="004B769B" w:rsidRDefault="0001170A" w:rsidP="0049535C">
      <w:pPr>
        <w:pStyle w:val="ContactInfo"/>
        <w:jc w:val="left"/>
      </w:pPr>
      <w:r>
        <w:t>3. This guide was selected as it is a measure of their success against the rubric.</w:t>
      </w:r>
    </w:p>
    <w:p w14:paraId="1959B53B" w14:textId="1EF712FC" w:rsidR="0001170A" w:rsidRDefault="0001170A" w:rsidP="0049535C">
      <w:pPr>
        <w:pStyle w:val="ContactInfo"/>
        <w:jc w:val="left"/>
      </w:pPr>
      <w:r>
        <w:t>4. This assessment is valid and reliable through numerous edition and trails and developments to ensure students are successful against the Course outlines.</w:t>
      </w:r>
    </w:p>
    <w:p w14:paraId="5149231F" w14:textId="4E1C8CD7" w:rsidR="0001170A" w:rsidRDefault="0001170A" w:rsidP="0049535C">
      <w:pPr>
        <w:pStyle w:val="ContactInfo"/>
        <w:jc w:val="left"/>
      </w:pPr>
      <w:r>
        <w:t xml:space="preserve">5. Scoring is straight forward and clear. It is tied to the Course Outline and outcomes. It follows the extensive rubric that is vetted each semester by my colleagues. </w:t>
      </w:r>
    </w:p>
    <w:p w14:paraId="3853F211" w14:textId="59D50D34" w:rsidR="0001170A" w:rsidRDefault="0001170A" w:rsidP="0049535C">
      <w:pPr>
        <w:pStyle w:val="ContactInfo"/>
        <w:jc w:val="left"/>
      </w:pPr>
      <w:r>
        <w:t xml:space="preserve">6. Standards are clearly indicated in the rubric. </w:t>
      </w:r>
      <w:r w:rsidR="00B65EBF">
        <w:t>Self-explanatory</w:t>
      </w:r>
      <w:r>
        <w:t>. Do this and you will get the marks.</w:t>
      </w:r>
      <w:r w:rsidR="00B65EBF">
        <w:t xml:space="preserve"> Very clear.</w:t>
      </w:r>
    </w:p>
    <w:p w14:paraId="065E5DB0" w14:textId="1EF31066" w:rsidR="0001170A" w:rsidRDefault="0001170A" w:rsidP="0001170A">
      <w:pPr>
        <w:pStyle w:val="ContactInfo"/>
        <w:jc w:val="left"/>
      </w:pPr>
      <w:r>
        <w:t>7. Rationale is clear and focused - as</w:t>
      </w:r>
      <w:r w:rsidRPr="0001170A">
        <w:t xml:space="preserve"> allocated as noted on the Rubric</w:t>
      </w:r>
      <w:r>
        <w:t>s</w:t>
      </w:r>
    </w:p>
    <w:p w14:paraId="6DC8DFDC" w14:textId="7C27B54B" w:rsidR="0001170A" w:rsidRDefault="0001170A" w:rsidP="0001170A">
      <w:pPr>
        <w:pStyle w:val="ContactInfo"/>
        <w:jc w:val="left"/>
      </w:pPr>
      <w:r>
        <w:t>8. Additional comment from students from in class discussions. Feedback is that it is clear and appreciated.</w:t>
      </w:r>
    </w:p>
    <w:p w14:paraId="1A62F2D6" w14:textId="06FE5044" w:rsidR="0001170A" w:rsidRDefault="0001170A" w:rsidP="0001170A">
      <w:pPr>
        <w:pStyle w:val="ContactInfo"/>
        <w:jc w:val="left"/>
      </w:pPr>
      <w:r>
        <w:t xml:space="preserve">9. No multiple attempts </w:t>
      </w:r>
      <w:r w:rsidR="00B65EBF">
        <w:t xml:space="preserve">but </w:t>
      </w:r>
      <w:r>
        <w:t xml:space="preserve">we do review the drafts </w:t>
      </w:r>
      <w:r w:rsidR="00B65EBF">
        <w:t xml:space="preserve">½ </w:t>
      </w:r>
      <w:bookmarkStart w:id="5" w:name="_GoBack"/>
      <w:bookmarkEnd w:id="5"/>
      <w:r>
        <w:t>carefully and offer feedback.</w:t>
      </w:r>
    </w:p>
    <w:p w14:paraId="7B3C37C6" w14:textId="77777777" w:rsidR="0001170A" w:rsidRDefault="0001170A" w:rsidP="0001170A">
      <w:pPr>
        <w:pStyle w:val="ContactInfo"/>
        <w:jc w:val="left"/>
      </w:pPr>
    </w:p>
    <w:p w14:paraId="74C6EDD9" w14:textId="77777777" w:rsidR="0001170A" w:rsidRDefault="0001170A" w:rsidP="0049535C">
      <w:pPr>
        <w:pStyle w:val="ContactInfo"/>
        <w:jc w:val="left"/>
      </w:pPr>
    </w:p>
    <w:p w14:paraId="2CC8F27C" w14:textId="340B5344" w:rsidR="00D842FC" w:rsidRDefault="00D842FC" w:rsidP="0049535C">
      <w:pPr>
        <w:pStyle w:val="ContactInfo"/>
        <w:jc w:val="left"/>
      </w:pPr>
    </w:p>
    <w:p w14:paraId="318637D6" w14:textId="53B20D7D" w:rsidR="00D842FC" w:rsidRDefault="00D842FC" w:rsidP="0049535C">
      <w:pPr>
        <w:pStyle w:val="ContactInfo"/>
        <w:jc w:val="left"/>
      </w:pPr>
      <w:r>
        <w:t xml:space="preserve">Below is the </w:t>
      </w:r>
      <w:r w:rsidR="009466DF">
        <w:t>rubric</w:t>
      </w:r>
      <w:r>
        <w:t>.</w:t>
      </w:r>
    </w:p>
    <w:p w14:paraId="149E8577" w14:textId="2072F3EF" w:rsidR="00CB3657" w:rsidRDefault="00CB3657" w:rsidP="0049535C">
      <w:pPr>
        <w:pStyle w:val="ContactInfo"/>
        <w:jc w:val="left"/>
      </w:pPr>
    </w:p>
    <w:p w14:paraId="7504D929" w14:textId="77777777" w:rsidR="00CB3657" w:rsidRDefault="00CB3657" w:rsidP="0049535C">
      <w:pPr>
        <w:pStyle w:val="ContactInfo"/>
        <w:jc w:val="left"/>
      </w:pPr>
    </w:p>
    <w:p w14:paraId="16206141" w14:textId="733FACD0" w:rsidR="00B36EE0" w:rsidRDefault="00B36EE0" w:rsidP="00C6554A">
      <w:pPr>
        <w:pStyle w:val="ContactInfo"/>
      </w:pPr>
    </w:p>
    <w:p w14:paraId="2DA2A531" w14:textId="77777777" w:rsidR="00E835AC" w:rsidRPr="00F7595E" w:rsidRDefault="00E835AC" w:rsidP="00E835AC">
      <w:pPr>
        <w:pBdr>
          <w:bottom w:val="double" w:sz="4" w:space="1" w:color="auto"/>
        </w:pBdr>
        <w:jc w:val="center"/>
        <w:rPr>
          <w:b/>
        </w:rPr>
      </w:pPr>
      <w:r w:rsidRPr="00F7595E">
        <w:rPr>
          <w:b/>
        </w:rPr>
        <w:t>EP2200 Written Comprehensive Business Plan Evaluation – 70%</w:t>
      </w:r>
    </w:p>
    <w:tbl>
      <w:tblPr>
        <w:tblW w:w="101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1131"/>
        <w:gridCol w:w="1750"/>
        <w:gridCol w:w="1749"/>
        <w:gridCol w:w="1423"/>
        <w:gridCol w:w="3422"/>
      </w:tblGrid>
      <w:tr w:rsidR="00E835AC" w:rsidRPr="002933BD" w14:paraId="75D7A639" w14:textId="77777777" w:rsidTr="00C958AA">
        <w:trPr>
          <w:cantSplit/>
          <w:trHeight w:val="658"/>
          <w:tblHeader/>
        </w:trPr>
        <w:tc>
          <w:tcPr>
            <w:tcW w:w="1779" w:type="dxa"/>
            <w:gridSpan w:val="2"/>
            <w:tcBorders>
              <w:top w:val="double" w:sz="4" w:space="0" w:color="auto"/>
              <w:bottom w:val="double" w:sz="4" w:space="0" w:color="auto"/>
            </w:tcBorders>
            <w:shd w:val="clear" w:color="auto" w:fill="D9D9D9"/>
            <w:vAlign w:val="center"/>
          </w:tcPr>
          <w:p w14:paraId="53A818E6" w14:textId="77777777" w:rsidR="00E835AC" w:rsidRPr="00FE68A5" w:rsidRDefault="00E835AC" w:rsidP="00D10798">
            <w:pPr>
              <w:jc w:val="center"/>
              <w:rPr>
                <w:b/>
                <w:sz w:val="16"/>
                <w:szCs w:val="16"/>
              </w:rPr>
            </w:pPr>
            <w:r w:rsidRPr="00FE68A5">
              <w:rPr>
                <w:b/>
                <w:sz w:val="16"/>
                <w:szCs w:val="16"/>
              </w:rPr>
              <w:t>Not or Minimally Addressed</w:t>
            </w:r>
          </w:p>
          <w:p w14:paraId="72D0100F" w14:textId="77777777" w:rsidR="00E835AC" w:rsidRPr="00FE68A5" w:rsidRDefault="00E835AC" w:rsidP="00D10798">
            <w:pPr>
              <w:jc w:val="center"/>
              <w:rPr>
                <w:b/>
                <w:sz w:val="16"/>
                <w:szCs w:val="16"/>
              </w:rPr>
            </w:pPr>
            <w:r w:rsidRPr="00FE68A5">
              <w:rPr>
                <w:b/>
                <w:sz w:val="16"/>
                <w:szCs w:val="16"/>
              </w:rPr>
              <w:t>0 – 20%</w:t>
            </w:r>
          </w:p>
        </w:tc>
        <w:tc>
          <w:tcPr>
            <w:tcW w:w="1750" w:type="dxa"/>
            <w:tcBorders>
              <w:top w:val="double" w:sz="4" w:space="0" w:color="auto"/>
              <w:bottom w:val="double" w:sz="4" w:space="0" w:color="auto"/>
            </w:tcBorders>
            <w:shd w:val="clear" w:color="auto" w:fill="D9D9D9"/>
            <w:vAlign w:val="center"/>
          </w:tcPr>
          <w:p w14:paraId="33050DDB" w14:textId="77777777" w:rsidR="00E835AC" w:rsidRPr="00FE68A5" w:rsidRDefault="00E835AC" w:rsidP="00D10798">
            <w:pPr>
              <w:jc w:val="center"/>
              <w:rPr>
                <w:b/>
                <w:sz w:val="16"/>
                <w:szCs w:val="16"/>
              </w:rPr>
            </w:pPr>
            <w:r w:rsidRPr="00FE68A5">
              <w:rPr>
                <w:b/>
                <w:sz w:val="16"/>
                <w:szCs w:val="16"/>
              </w:rPr>
              <w:t>Inadequately Addressed</w:t>
            </w:r>
          </w:p>
          <w:p w14:paraId="63F14E84" w14:textId="77777777" w:rsidR="00E835AC" w:rsidRPr="00FE68A5" w:rsidRDefault="00E835AC" w:rsidP="00D10798">
            <w:pPr>
              <w:jc w:val="center"/>
              <w:rPr>
                <w:b/>
                <w:sz w:val="16"/>
                <w:szCs w:val="16"/>
              </w:rPr>
            </w:pPr>
            <w:r w:rsidRPr="00FE68A5">
              <w:rPr>
                <w:b/>
                <w:sz w:val="16"/>
                <w:szCs w:val="16"/>
              </w:rPr>
              <w:t>20 – 40%</w:t>
            </w:r>
          </w:p>
        </w:tc>
        <w:tc>
          <w:tcPr>
            <w:tcW w:w="1749" w:type="dxa"/>
            <w:tcBorders>
              <w:top w:val="double" w:sz="4" w:space="0" w:color="auto"/>
              <w:bottom w:val="double" w:sz="4" w:space="0" w:color="auto"/>
            </w:tcBorders>
            <w:shd w:val="clear" w:color="auto" w:fill="D9D9D9"/>
            <w:vAlign w:val="center"/>
          </w:tcPr>
          <w:p w14:paraId="3B5E147E" w14:textId="77777777" w:rsidR="00E835AC" w:rsidRPr="00FE68A5" w:rsidRDefault="00E835AC" w:rsidP="00D10798">
            <w:pPr>
              <w:jc w:val="center"/>
              <w:rPr>
                <w:b/>
                <w:sz w:val="16"/>
                <w:szCs w:val="16"/>
              </w:rPr>
            </w:pPr>
            <w:r w:rsidRPr="00FE68A5">
              <w:rPr>
                <w:b/>
                <w:sz w:val="16"/>
                <w:szCs w:val="16"/>
              </w:rPr>
              <w:t>Needs Considerable Work</w:t>
            </w:r>
          </w:p>
          <w:p w14:paraId="2344E6E3" w14:textId="77777777" w:rsidR="00E835AC" w:rsidRPr="00FE68A5" w:rsidRDefault="00E835AC" w:rsidP="00D10798">
            <w:pPr>
              <w:jc w:val="center"/>
              <w:rPr>
                <w:b/>
                <w:sz w:val="16"/>
                <w:szCs w:val="16"/>
              </w:rPr>
            </w:pPr>
            <w:r w:rsidRPr="00FE68A5">
              <w:rPr>
                <w:b/>
                <w:sz w:val="16"/>
                <w:szCs w:val="16"/>
              </w:rPr>
              <w:t>41 – 60%</w:t>
            </w:r>
          </w:p>
        </w:tc>
        <w:tc>
          <w:tcPr>
            <w:tcW w:w="1421" w:type="dxa"/>
            <w:tcBorders>
              <w:top w:val="double" w:sz="4" w:space="0" w:color="auto"/>
              <w:bottom w:val="double" w:sz="4" w:space="0" w:color="auto"/>
            </w:tcBorders>
            <w:shd w:val="clear" w:color="auto" w:fill="D9D9D9"/>
            <w:vAlign w:val="center"/>
          </w:tcPr>
          <w:p w14:paraId="255A6663" w14:textId="77777777" w:rsidR="00E835AC" w:rsidRPr="00FE68A5" w:rsidRDefault="00E835AC" w:rsidP="00D10798">
            <w:pPr>
              <w:jc w:val="center"/>
              <w:rPr>
                <w:b/>
                <w:sz w:val="16"/>
                <w:szCs w:val="16"/>
              </w:rPr>
            </w:pPr>
            <w:r w:rsidRPr="00FE68A5">
              <w:rPr>
                <w:b/>
                <w:sz w:val="16"/>
                <w:szCs w:val="16"/>
              </w:rPr>
              <w:t>Good or Acceptable</w:t>
            </w:r>
          </w:p>
          <w:p w14:paraId="1816A83A" w14:textId="77777777" w:rsidR="00E835AC" w:rsidRPr="00FE68A5" w:rsidRDefault="00E835AC" w:rsidP="00D10798">
            <w:pPr>
              <w:jc w:val="center"/>
              <w:rPr>
                <w:b/>
                <w:sz w:val="16"/>
                <w:szCs w:val="16"/>
              </w:rPr>
            </w:pPr>
            <w:r w:rsidRPr="00FE68A5">
              <w:rPr>
                <w:b/>
                <w:sz w:val="16"/>
                <w:szCs w:val="16"/>
              </w:rPr>
              <w:t>61 – 80%</w:t>
            </w:r>
          </w:p>
        </w:tc>
        <w:tc>
          <w:tcPr>
            <w:tcW w:w="3422" w:type="dxa"/>
            <w:tcBorders>
              <w:top w:val="double" w:sz="4" w:space="0" w:color="auto"/>
              <w:bottom w:val="double" w:sz="4" w:space="0" w:color="auto"/>
            </w:tcBorders>
            <w:shd w:val="clear" w:color="auto" w:fill="D9D9D9"/>
            <w:vAlign w:val="center"/>
          </w:tcPr>
          <w:p w14:paraId="38407EC1" w14:textId="77777777" w:rsidR="00E835AC" w:rsidRPr="00FE68A5" w:rsidRDefault="00E835AC" w:rsidP="00D10798">
            <w:pPr>
              <w:jc w:val="center"/>
              <w:rPr>
                <w:b/>
                <w:sz w:val="16"/>
                <w:szCs w:val="16"/>
              </w:rPr>
            </w:pPr>
            <w:r w:rsidRPr="00FE68A5">
              <w:rPr>
                <w:b/>
                <w:sz w:val="16"/>
                <w:szCs w:val="16"/>
              </w:rPr>
              <w:t>Excellent</w:t>
            </w:r>
          </w:p>
          <w:p w14:paraId="1D4B891C" w14:textId="77777777" w:rsidR="00E835AC" w:rsidRPr="00FE68A5" w:rsidRDefault="00E835AC" w:rsidP="00D10798">
            <w:pPr>
              <w:jc w:val="center"/>
              <w:rPr>
                <w:b/>
                <w:sz w:val="16"/>
                <w:szCs w:val="16"/>
              </w:rPr>
            </w:pPr>
            <w:r w:rsidRPr="00FE68A5">
              <w:rPr>
                <w:b/>
                <w:sz w:val="16"/>
                <w:szCs w:val="16"/>
              </w:rPr>
              <w:t>81 – 100%</w:t>
            </w:r>
          </w:p>
        </w:tc>
      </w:tr>
      <w:tr w:rsidR="00E835AC" w:rsidRPr="002933BD" w14:paraId="3A071136" w14:textId="77777777" w:rsidTr="00C958AA">
        <w:trPr>
          <w:cantSplit/>
          <w:trHeight w:val="807"/>
        </w:trPr>
        <w:tc>
          <w:tcPr>
            <w:tcW w:w="648" w:type="dxa"/>
            <w:tcBorders>
              <w:top w:val="double" w:sz="4" w:space="0" w:color="auto"/>
            </w:tcBorders>
            <w:shd w:val="clear" w:color="auto" w:fill="D9D9D9"/>
            <w:textDirection w:val="btLr"/>
            <w:vAlign w:val="center"/>
          </w:tcPr>
          <w:p w14:paraId="6D10DB9B" w14:textId="77777777" w:rsidR="00E835AC" w:rsidRPr="00FE68A5" w:rsidRDefault="00E835AC" w:rsidP="00D10798">
            <w:pPr>
              <w:ind w:left="113" w:right="113"/>
              <w:rPr>
                <w:b/>
                <w:sz w:val="16"/>
                <w:szCs w:val="16"/>
              </w:rPr>
            </w:pPr>
            <w:r w:rsidRPr="00FE68A5">
              <w:rPr>
                <w:b/>
                <w:sz w:val="16"/>
                <w:szCs w:val="16"/>
              </w:rPr>
              <w:t>Weight</w:t>
            </w:r>
          </w:p>
        </w:tc>
        <w:tc>
          <w:tcPr>
            <w:tcW w:w="6053" w:type="dxa"/>
            <w:gridSpan w:val="4"/>
            <w:tcBorders>
              <w:top w:val="double" w:sz="4" w:space="0" w:color="auto"/>
            </w:tcBorders>
            <w:shd w:val="clear" w:color="auto" w:fill="D9D9D9"/>
          </w:tcPr>
          <w:p w14:paraId="3AC5AFBC" w14:textId="77777777" w:rsidR="00E835AC" w:rsidRPr="00FE68A5" w:rsidRDefault="00E835AC" w:rsidP="00D10798">
            <w:pPr>
              <w:rPr>
                <w:b/>
                <w:color w:val="C00000"/>
                <w:sz w:val="16"/>
                <w:szCs w:val="16"/>
              </w:rPr>
            </w:pPr>
          </w:p>
        </w:tc>
        <w:tc>
          <w:tcPr>
            <w:tcW w:w="3422" w:type="dxa"/>
            <w:tcBorders>
              <w:top w:val="double" w:sz="4" w:space="0" w:color="auto"/>
            </w:tcBorders>
            <w:shd w:val="clear" w:color="auto" w:fill="D9D9D9"/>
            <w:textDirection w:val="btLr"/>
            <w:vAlign w:val="center"/>
          </w:tcPr>
          <w:p w14:paraId="4CF3A4D3" w14:textId="77777777" w:rsidR="00E835AC" w:rsidRPr="00FE68A5" w:rsidRDefault="00E835AC" w:rsidP="00D10798">
            <w:pPr>
              <w:ind w:left="113" w:right="113"/>
              <w:rPr>
                <w:b/>
                <w:sz w:val="16"/>
                <w:szCs w:val="16"/>
              </w:rPr>
            </w:pPr>
            <w:r w:rsidRPr="00FE68A5">
              <w:rPr>
                <w:b/>
                <w:sz w:val="16"/>
                <w:szCs w:val="16"/>
              </w:rPr>
              <w:t>Weighted Grade</w:t>
            </w:r>
          </w:p>
        </w:tc>
      </w:tr>
      <w:tr w:rsidR="00E835AC" w:rsidRPr="002933BD" w14:paraId="2BF43EBB" w14:textId="77777777" w:rsidTr="00C958AA">
        <w:trPr>
          <w:trHeight w:val="3836"/>
        </w:trPr>
        <w:tc>
          <w:tcPr>
            <w:tcW w:w="648" w:type="dxa"/>
            <w:shd w:val="clear" w:color="auto" w:fill="auto"/>
          </w:tcPr>
          <w:p w14:paraId="3C2C274C" w14:textId="77777777" w:rsidR="00E835AC" w:rsidRDefault="00E835AC" w:rsidP="00D10798">
            <w:pPr>
              <w:rPr>
                <w:b/>
              </w:rPr>
            </w:pPr>
            <w:r w:rsidRPr="002933BD">
              <w:rPr>
                <w:b/>
              </w:rPr>
              <w:lastRenderedPageBreak/>
              <w:t>3%</w:t>
            </w:r>
          </w:p>
          <w:p w14:paraId="04EC70EB" w14:textId="77777777" w:rsidR="00E835AC" w:rsidRPr="00726A4A" w:rsidRDefault="00E835AC" w:rsidP="00D10798">
            <w:pPr>
              <w:rPr>
                <w:b/>
                <w:color w:val="C00000"/>
                <w:sz w:val="20"/>
                <w:szCs w:val="20"/>
              </w:rPr>
            </w:pPr>
            <w:r>
              <w:rPr>
                <w:b/>
                <w:color w:val="C00000"/>
                <w:sz w:val="20"/>
                <w:szCs w:val="20"/>
              </w:rPr>
              <w:t>2/3-</w:t>
            </w:r>
            <w:r w:rsidRPr="00726A4A">
              <w:rPr>
                <w:b/>
                <w:color w:val="C00000"/>
                <w:sz w:val="20"/>
                <w:szCs w:val="20"/>
              </w:rPr>
              <w:t>1 page</w:t>
            </w:r>
          </w:p>
        </w:tc>
        <w:tc>
          <w:tcPr>
            <w:tcW w:w="6053" w:type="dxa"/>
            <w:gridSpan w:val="4"/>
            <w:shd w:val="clear" w:color="auto" w:fill="auto"/>
          </w:tcPr>
          <w:p w14:paraId="7DB4A6D5" w14:textId="77777777" w:rsidR="00E835AC" w:rsidRPr="004E60BA" w:rsidRDefault="00E835AC" w:rsidP="00D10798">
            <w:r w:rsidRPr="004E60BA">
              <w:rPr>
                <w:b/>
              </w:rPr>
              <w:t>Part 1</w:t>
            </w:r>
            <w:r>
              <w:rPr>
                <w:b/>
              </w:rPr>
              <w:t>.</w:t>
            </w:r>
            <w:r w:rsidRPr="004E60BA">
              <w:rPr>
                <w:b/>
              </w:rPr>
              <w:t xml:space="preserve"> Executive Summary</w:t>
            </w:r>
            <w:r w:rsidRPr="004E60BA">
              <w:t xml:space="preserve"> – Executive summary serves as a standalone section and provides an overview of the plan</w:t>
            </w:r>
          </w:p>
          <w:p w14:paraId="167133D1" w14:textId="77777777" w:rsidR="00E835AC" w:rsidRPr="004E60BA" w:rsidRDefault="00E835AC" w:rsidP="00E835AC">
            <w:pPr>
              <w:pStyle w:val="ListParagraph"/>
              <w:numPr>
                <w:ilvl w:val="0"/>
                <w:numId w:val="22"/>
              </w:numPr>
              <w:spacing w:after="0" w:line="240" w:lineRule="auto"/>
            </w:pPr>
            <w:r w:rsidRPr="004E60BA">
              <w:t>What is the business idea?</w:t>
            </w:r>
            <w:r>
              <w:t xml:space="preserve"> </w:t>
            </w:r>
            <w:r w:rsidRPr="007F3736">
              <w:rPr>
                <w:color w:val="C00000"/>
              </w:rPr>
              <w:t>(briefly</w:t>
            </w:r>
            <w:r>
              <w:rPr>
                <w:color w:val="C00000"/>
              </w:rPr>
              <w:t xml:space="preserve"> explain the business, product-</w:t>
            </w:r>
            <w:r w:rsidRPr="007F3736">
              <w:rPr>
                <w:color w:val="C00000"/>
              </w:rPr>
              <w:t>service)</w:t>
            </w:r>
          </w:p>
          <w:p w14:paraId="0FDD84E9" w14:textId="77777777" w:rsidR="00E835AC" w:rsidRPr="004E60BA" w:rsidRDefault="00E835AC" w:rsidP="00E835AC">
            <w:pPr>
              <w:pStyle w:val="ListParagraph"/>
              <w:numPr>
                <w:ilvl w:val="0"/>
                <w:numId w:val="22"/>
              </w:numPr>
              <w:spacing w:after="0" w:line="240" w:lineRule="auto"/>
            </w:pPr>
            <w:r w:rsidRPr="004E60BA">
              <w:t>What is the value proposition?</w:t>
            </w:r>
            <w:r>
              <w:t xml:space="preserve"> </w:t>
            </w:r>
            <w:r w:rsidRPr="007F3736">
              <w:rPr>
                <w:color w:val="C00000"/>
              </w:rPr>
              <w:t>(what’s the value for customers</w:t>
            </w:r>
            <w:r>
              <w:rPr>
                <w:color w:val="C00000"/>
              </w:rPr>
              <w:t>, target market</w:t>
            </w:r>
            <w:r w:rsidRPr="007F3736">
              <w:rPr>
                <w:color w:val="C00000"/>
              </w:rPr>
              <w:t>)</w:t>
            </w:r>
          </w:p>
          <w:p w14:paraId="4040AA06" w14:textId="77777777" w:rsidR="00E835AC" w:rsidRPr="007F3736" w:rsidRDefault="00E835AC" w:rsidP="00E835AC">
            <w:pPr>
              <w:pStyle w:val="ListParagraph"/>
              <w:numPr>
                <w:ilvl w:val="0"/>
                <w:numId w:val="22"/>
              </w:numPr>
              <w:spacing w:after="0" w:line="240" w:lineRule="auto"/>
              <w:rPr>
                <w:color w:val="C00000"/>
              </w:rPr>
            </w:pPr>
            <w:r w:rsidRPr="007F3736">
              <w:t>How will the concern make money? How much? (</w:t>
            </w:r>
            <w:r w:rsidRPr="007F3736">
              <w:rPr>
                <w:color w:val="C00000"/>
              </w:rPr>
              <w:t>sales &amp; profit forecasts)</w:t>
            </w:r>
          </w:p>
          <w:p w14:paraId="0BC777AF" w14:textId="77777777" w:rsidR="00E835AC" w:rsidRPr="004E60BA" w:rsidRDefault="00E835AC" w:rsidP="00E835AC">
            <w:pPr>
              <w:pStyle w:val="ListParagraph"/>
              <w:numPr>
                <w:ilvl w:val="0"/>
                <w:numId w:val="22"/>
              </w:numPr>
              <w:spacing w:after="0" w:line="240" w:lineRule="auto"/>
            </w:pPr>
            <w:r w:rsidRPr="004E60BA">
              <w:t xml:space="preserve">What is the potential for growth? </w:t>
            </w:r>
            <w:r w:rsidRPr="006C7D5A">
              <w:rPr>
                <w:color w:val="FF0000"/>
              </w:rPr>
              <w:t xml:space="preserve">(new products, </w:t>
            </w:r>
            <w:r>
              <w:rPr>
                <w:color w:val="FF0000"/>
              </w:rPr>
              <w:t xml:space="preserve">new </w:t>
            </w:r>
            <w:r w:rsidRPr="006C7D5A">
              <w:rPr>
                <w:color w:val="FF0000"/>
              </w:rPr>
              <w:t xml:space="preserve">target markets, </w:t>
            </w:r>
            <w:r>
              <w:rPr>
                <w:color w:val="FF0000"/>
              </w:rPr>
              <w:t xml:space="preserve">new </w:t>
            </w:r>
            <w:r w:rsidRPr="006C7D5A">
              <w:rPr>
                <w:color w:val="FF0000"/>
              </w:rPr>
              <w:t>locations)</w:t>
            </w:r>
          </w:p>
          <w:p w14:paraId="7E471D55" w14:textId="77777777" w:rsidR="00E835AC" w:rsidRPr="00911700" w:rsidRDefault="00E835AC" w:rsidP="00E835AC">
            <w:pPr>
              <w:pStyle w:val="ListParagraph"/>
              <w:numPr>
                <w:ilvl w:val="0"/>
                <w:numId w:val="22"/>
              </w:numPr>
              <w:spacing w:after="0" w:line="240" w:lineRule="auto"/>
            </w:pPr>
            <w:r w:rsidRPr="00911700">
              <w:t xml:space="preserve">What are the criteria for acceptance? Has it been met? </w:t>
            </w:r>
            <w:r w:rsidRPr="006C7D5A">
              <w:rPr>
                <w:color w:val="FF0000"/>
              </w:rPr>
              <w:t>(</w:t>
            </w:r>
            <w:r>
              <w:rPr>
                <w:color w:val="FF0000"/>
              </w:rPr>
              <w:t xml:space="preserve">forecasted sales, </w:t>
            </w:r>
            <w:r w:rsidRPr="006C7D5A">
              <w:rPr>
                <w:color w:val="FF0000"/>
              </w:rPr>
              <w:t>profit</w:t>
            </w:r>
            <w:r>
              <w:rPr>
                <w:color w:val="FF0000"/>
              </w:rPr>
              <w:t xml:space="preserve">, </w:t>
            </w:r>
            <w:r w:rsidRPr="006C7D5A">
              <w:rPr>
                <w:color w:val="FF0000"/>
              </w:rPr>
              <w:t>positive cash-flow, strong mgt., loan repayment plan</w:t>
            </w:r>
            <w:r>
              <w:rPr>
                <w:color w:val="FF0000"/>
              </w:rPr>
              <w:t xml:space="preserve"> = criteria for loan acceptance met</w:t>
            </w:r>
            <w:r w:rsidRPr="006C7D5A">
              <w:rPr>
                <w:color w:val="FF0000"/>
              </w:rPr>
              <w:t>)</w:t>
            </w:r>
          </w:p>
        </w:tc>
        <w:tc>
          <w:tcPr>
            <w:tcW w:w="3422" w:type="dxa"/>
            <w:shd w:val="clear" w:color="auto" w:fill="auto"/>
          </w:tcPr>
          <w:p w14:paraId="093D3EE4" w14:textId="77777777" w:rsidR="00E835AC" w:rsidRPr="002933BD" w:rsidRDefault="00E835AC" w:rsidP="00D10798">
            <w:pPr>
              <w:rPr>
                <w:b/>
                <w:i/>
              </w:rPr>
            </w:pPr>
            <w:r w:rsidRPr="002933BD">
              <w:rPr>
                <w:b/>
                <w:i/>
              </w:rPr>
              <w:t xml:space="preserve">e.g. </w:t>
            </w:r>
          </w:p>
          <w:p w14:paraId="0DA271CB" w14:textId="77777777" w:rsidR="00E835AC" w:rsidRPr="002933BD" w:rsidRDefault="00E835AC" w:rsidP="00D10798">
            <w:r w:rsidRPr="002933BD">
              <w:rPr>
                <w:b/>
                <w:i/>
              </w:rPr>
              <w:t>65% x 3% = 1.95 marks</w:t>
            </w:r>
          </w:p>
        </w:tc>
      </w:tr>
      <w:tr w:rsidR="00E835AC" w:rsidRPr="002933BD" w14:paraId="1C0ECB45" w14:textId="77777777" w:rsidTr="00C958AA">
        <w:trPr>
          <w:trHeight w:val="3645"/>
        </w:trPr>
        <w:tc>
          <w:tcPr>
            <w:tcW w:w="648" w:type="dxa"/>
            <w:shd w:val="clear" w:color="auto" w:fill="auto"/>
          </w:tcPr>
          <w:p w14:paraId="5417586F" w14:textId="77777777" w:rsidR="00E835AC" w:rsidRDefault="00E835AC" w:rsidP="00D10798">
            <w:pPr>
              <w:keepNext/>
              <w:rPr>
                <w:b/>
              </w:rPr>
            </w:pPr>
            <w:r w:rsidRPr="002933BD">
              <w:rPr>
                <w:b/>
              </w:rPr>
              <w:lastRenderedPageBreak/>
              <w:t>5%</w:t>
            </w:r>
          </w:p>
          <w:p w14:paraId="1EA885A0" w14:textId="77777777" w:rsidR="00E835AC" w:rsidRPr="00726A4A" w:rsidRDefault="00E835AC" w:rsidP="00D10798">
            <w:pPr>
              <w:keepNext/>
              <w:rPr>
                <w:b/>
                <w:color w:val="C00000"/>
                <w:sz w:val="20"/>
                <w:szCs w:val="20"/>
              </w:rPr>
            </w:pPr>
            <w:r w:rsidRPr="00726A4A">
              <w:rPr>
                <w:b/>
                <w:color w:val="C00000"/>
                <w:sz w:val="20"/>
                <w:szCs w:val="20"/>
              </w:rPr>
              <w:t>2</w:t>
            </w:r>
            <w:r>
              <w:rPr>
                <w:b/>
                <w:color w:val="C00000"/>
                <w:sz w:val="20"/>
                <w:szCs w:val="20"/>
              </w:rPr>
              <w:t>-3</w:t>
            </w:r>
            <w:r w:rsidRPr="00726A4A">
              <w:rPr>
                <w:b/>
                <w:color w:val="C00000"/>
                <w:sz w:val="20"/>
                <w:szCs w:val="20"/>
              </w:rPr>
              <w:t xml:space="preserve"> pages</w:t>
            </w:r>
          </w:p>
        </w:tc>
        <w:tc>
          <w:tcPr>
            <w:tcW w:w="6053" w:type="dxa"/>
            <w:gridSpan w:val="4"/>
            <w:shd w:val="clear" w:color="auto" w:fill="auto"/>
          </w:tcPr>
          <w:p w14:paraId="421B02CC" w14:textId="77777777" w:rsidR="00E835AC" w:rsidRPr="00D50B0E" w:rsidRDefault="00E835AC" w:rsidP="00D10798">
            <w:pPr>
              <w:rPr>
                <w:b/>
                <w:color w:val="C00000"/>
              </w:rPr>
            </w:pPr>
            <w:r w:rsidRPr="004E60BA">
              <w:rPr>
                <w:b/>
              </w:rPr>
              <w:t>Part 2</w:t>
            </w:r>
            <w:r>
              <w:rPr>
                <w:b/>
              </w:rPr>
              <w:t>.</w:t>
            </w:r>
            <w:r w:rsidRPr="004E60BA">
              <w:rPr>
                <w:b/>
              </w:rPr>
              <w:t xml:space="preserve"> Market Analysis</w:t>
            </w:r>
            <w:r>
              <w:rPr>
                <w:b/>
              </w:rPr>
              <w:t xml:space="preserve"> </w:t>
            </w:r>
            <w:r>
              <w:rPr>
                <w:b/>
                <w:color w:val="C00000"/>
              </w:rPr>
              <w:t>(</w:t>
            </w:r>
            <w:r w:rsidRPr="00D834C6">
              <w:rPr>
                <w:b/>
                <w:color w:val="C00000"/>
                <w:u w:val="single"/>
              </w:rPr>
              <w:t>your business market facts</w:t>
            </w:r>
            <w:r>
              <w:rPr>
                <w:b/>
                <w:color w:val="C00000"/>
              </w:rPr>
              <w:t xml:space="preserve">, sources, why business will be successful, </w:t>
            </w:r>
            <w:r w:rsidRPr="00B230E9">
              <w:rPr>
                <w:b/>
                <w:color w:val="C00000"/>
              </w:rPr>
              <w:t>details &amp; specific)</w:t>
            </w:r>
          </w:p>
          <w:p w14:paraId="21472461" w14:textId="77777777" w:rsidR="00E835AC" w:rsidRPr="004E60BA" w:rsidRDefault="00E835AC" w:rsidP="00E835AC">
            <w:pPr>
              <w:pStyle w:val="ListParagraph"/>
              <w:keepNext/>
              <w:numPr>
                <w:ilvl w:val="0"/>
                <w:numId w:val="23"/>
              </w:numPr>
              <w:spacing w:after="0" w:line="240" w:lineRule="auto"/>
            </w:pPr>
            <w:r w:rsidRPr="004E60BA">
              <w:t>Current status/future prospects for industry.</w:t>
            </w:r>
            <w:r>
              <w:t xml:space="preserve"> </w:t>
            </w:r>
            <w:r w:rsidRPr="00400D85">
              <w:rPr>
                <w:color w:val="FF0000"/>
              </w:rPr>
              <w:t>(situation</w:t>
            </w:r>
            <w:r>
              <w:rPr>
                <w:color w:val="FF0000"/>
              </w:rPr>
              <w:t>/</w:t>
            </w:r>
            <w:r w:rsidRPr="00400D85">
              <w:rPr>
                <w:color w:val="FF0000"/>
              </w:rPr>
              <w:t>opportunities</w:t>
            </w:r>
            <w:r>
              <w:t xml:space="preserve"> </w:t>
            </w:r>
            <w:r>
              <w:rPr>
                <w:color w:val="C00000"/>
              </w:rPr>
              <w:t>of your industry)</w:t>
            </w:r>
          </w:p>
          <w:p w14:paraId="414B4FAA" w14:textId="77777777" w:rsidR="00E835AC" w:rsidRPr="004E60BA" w:rsidRDefault="00E835AC" w:rsidP="00E835AC">
            <w:pPr>
              <w:pStyle w:val="ListParagraph"/>
              <w:keepNext/>
              <w:numPr>
                <w:ilvl w:val="0"/>
                <w:numId w:val="23"/>
              </w:numPr>
              <w:spacing w:after="0" w:line="240" w:lineRule="auto"/>
            </w:pPr>
            <w:r w:rsidRPr="004E60BA">
              <w:t xml:space="preserve">Industry trends </w:t>
            </w:r>
            <w:r>
              <w:t xml:space="preserve">both historical and current. </w:t>
            </w:r>
            <w:r w:rsidRPr="00400D85">
              <w:rPr>
                <w:color w:val="FF0000"/>
              </w:rPr>
              <w:t>(</w:t>
            </w:r>
            <w:r>
              <w:rPr>
                <w:color w:val="FF0000"/>
              </w:rPr>
              <w:t xml:space="preserve">was/is </w:t>
            </w:r>
            <w:r w:rsidRPr="00400D85">
              <w:rPr>
                <w:color w:val="FF0000"/>
              </w:rPr>
              <w:t>popular</w:t>
            </w:r>
            <w:r>
              <w:rPr>
                <w:color w:val="FF0000"/>
              </w:rPr>
              <w:t xml:space="preserve"> in </w:t>
            </w:r>
            <w:r>
              <w:rPr>
                <w:color w:val="C00000"/>
              </w:rPr>
              <w:t>your industry)</w:t>
            </w:r>
          </w:p>
          <w:p w14:paraId="013C0FF8" w14:textId="77777777" w:rsidR="00E835AC" w:rsidRPr="004E60BA" w:rsidRDefault="00E835AC" w:rsidP="00E835AC">
            <w:pPr>
              <w:pStyle w:val="ListParagraph"/>
              <w:keepNext/>
              <w:numPr>
                <w:ilvl w:val="0"/>
                <w:numId w:val="23"/>
              </w:numPr>
              <w:spacing w:after="0" w:line="240" w:lineRule="auto"/>
            </w:pPr>
            <w:r w:rsidRPr="004E60BA">
              <w:t>New products or services which could impact you.</w:t>
            </w:r>
            <w:r>
              <w:t xml:space="preserve"> </w:t>
            </w:r>
            <w:r>
              <w:rPr>
                <w:color w:val="C00000"/>
              </w:rPr>
              <w:t xml:space="preserve">(impact your business </w:t>
            </w:r>
            <w:r w:rsidRPr="00D50B0E">
              <w:rPr>
                <w:b/>
                <w:color w:val="C00000"/>
                <w:sz w:val="28"/>
                <w:szCs w:val="28"/>
              </w:rPr>
              <w:t>+</w:t>
            </w:r>
            <w:r w:rsidRPr="00D50B0E">
              <w:rPr>
                <w:b/>
                <w:color w:val="C00000"/>
              </w:rPr>
              <w:t xml:space="preserve"> </w:t>
            </w:r>
            <w:r w:rsidRPr="00D50B0E">
              <w:rPr>
                <w:color w:val="C00000"/>
              </w:rPr>
              <w:t>&amp;</w:t>
            </w:r>
            <w:r w:rsidRPr="00D50B0E">
              <w:rPr>
                <w:b/>
                <w:color w:val="C00000"/>
              </w:rPr>
              <w:t xml:space="preserve"> </w:t>
            </w:r>
            <w:r w:rsidRPr="00D50B0E">
              <w:rPr>
                <w:b/>
                <w:color w:val="C00000"/>
                <w:sz w:val="28"/>
                <w:szCs w:val="28"/>
              </w:rPr>
              <w:t>-</w:t>
            </w:r>
            <w:r>
              <w:rPr>
                <w:color w:val="C00000"/>
              </w:rPr>
              <w:t>)</w:t>
            </w:r>
          </w:p>
          <w:p w14:paraId="783D3D16" w14:textId="77777777" w:rsidR="00E835AC" w:rsidRPr="004E60BA" w:rsidRDefault="00E835AC" w:rsidP="00E835AC">
            <w:pPr>
              <w:pStyle w:val="ListParagraph"/>
              <w:keepNext/>
              <w:numPr>
                <w:ilvl w:val="0"/>
                <w:numId w:val="23"/>
              </w:numPr>
              <w:spacing w:after="0" w:line="240" w:lineRule="auto"/>
            </w:pPr>
            <w:r w:rsidRPr="004E60BA">
              <w:t>Identify barriers to entry.</w:t>
            </w:r>
            <w:r>
              <w:rPr>
                <w:color w:val="C00000"/>
              </w:rPr>
              <w:t xml:space="preserve"> (what makes opening your business difficult)</w:t>
            </w:r>
          </w:p>
          <w:p w14:paraId="605D6456" w14:textId="77777777" w:rsidR="00E835AC" w:rsidRPr="004E60BA" w:rsidRDefault="00E835AC" w:rsidP="00E835AC">
            <w:pPr>
              <w:pStyle w:val="ListParagraph"/>
              <w:keepNext/>
              <w:numPr>
                <w:ilvl w:val="0"/>
                <w:numId w:val="23"/>
              </w:numPr>
              <w:spacing w:after="0" w:line="240" w:lineRule="auto"/>
            </w:pPr>
            <w:r w:rsidRPr="004E60BA">
              <w:t>Identify general economic trends/factors.</w:t>
            </w:r>
            <w:r>
              <w:t xml:space="preserve"> </w:t>
            </w:r>
            <w:r w:rsidRPr="00A742D4">
              <w:rPr>
                <w:color w:val="C00000"/>
              </w:rPr>
              <w:t>(</w:t>
            </w:r>
            <w:r>
              <w:rPr>
                <w:color w:val="C00000"/>
              </w:rPr>
              <w:t>sales/</w:t>
            </w:r>
            <w:r w:rsidRPr="00A742D4">
              <w:rPr>
                <w:color w:val="C00000"/>
              </w:rPr>
              <w:t xml:space="preserve">growth of </w:t>
            </w:r>
            <w:proofErr w:type="gramStart"/>
            <w:r w:rsidRPr="00A742D4">
              <w:rPr>
                <w:color w:val="C00000"/>
              </w:rPr>
              <w:t>your  industry</w:t>
            </w:r>
            <w:proofErr w:type="gramEnd"/>
            <w:r>
              <w:rPr>
                <w:color w:val="C00000"/>
              </w:rPr>
              <w:t>, Qatar stats)</w:t>
            </w:r>
          </w:p>
        </w:tc>
        <w:tc>
          <w:tcPr>
            <w:tcW w:w="3422" w:type="dxa"/>
            <w:shd w:val="clear" w:color="auto" w:fill="auto"/>
          </w:tcPr>
          <w:p w14:paraId="79DF1978" w14:textId="77777777" w:rsidR="00E835AC" w:rsidRPr="002933BD" w:rsidRDefault="00E835AC" w:rsidP="00D10798">
            <w:pPr>
              <w:keepNext/>
              <w:rPr>
                <w:b/>
                <w:i/>
              </w:rPr>
            </w:pPr>
            <w:r w:rsidRPr="002933BD">
              <w:rPr>
                <w:b/>
                <w:i/>
              </w:rPr>
              <w:t xml:space="preserve">e.g. </w:t>
            </w:r>
          </w:p>
          <w:p w14:paraId="7EE115D0" w14:textId="77777777" w:rsidR="00E835AC" w:rsidRPr="002933BD" w:rsidRDefault="00E835AC" w:rsidP="00D10798">
            <w:pPr>
              <w:keepNext/>
            </w:pPr>
            <w:r w:rsidRPr="002933BD">
              <w:rPr>
                <w:b/>
                <w:i/>
              </w:rPr>
              <w:t>85% x 5% = 4.25 marks</w:t>
            </w:r>
          </w:p>
        </w:tc>
      </w:tr>
      <w:tr w:rsidR="00E835AC" w:rsidRPr="002933BD" w14:paraId="456B8580" w14:textId="77777777" w:rsidTr="00C958AA">
        <w:trPr>
          <w:trHeight w:val="4098"/>
        </w:trPr>
        <w:tc>
          <w:tcPr>
            <w:tcW w:w="648" w:type="dxa"/>
            <w:shd w:val="clear" w:color="auto" w:fill="auto"/>
          </w:tcPr>
          <w:p w14:paraId="7E98CF88" w14:textId="77777777" w:rsidR="00E835AC" w:rsidRDefault="00E835AC" w:rsidP="00D10798">
            <w:pPr>
              <w:rPr>
                <w:b/>
              </w:rPr>
            </w:pPr>
            <w:r w:rsidRPr="002933BD">
              <w:rPr>
                <w:b/>
              </w:rPr>
              <w:t>5%</w:t>
            </w:r>
          </w:p>
          <w:p w14:paraId="475EA0D2" w14:textId="77777777" w:rsidR="00E835AC" w:rsidRPr="00D834C6" w:rsidRDefault="00E835AC" w:rsidP="00D10798">
            <w:pPr>
              <w:rPr>
                <w:b/>
                <w:color w:val="C00000"/>
                <w:sz w:val="20"/>
                <w:szCs w:val="20"/>
              </w:rPr>
            </w:pPr>
            <w:r w:rsidRPr="00D834C6">
              <w:rPr>
                <w:b/>
                <w:color w:val="C00000"/>
                <w:sz w:val="20"/>
                <w:szCs w:val="20"/>
              </w:rPr>
              <w:t>3</w:t>
            </w:r>
            <w:r>
              <w:rPr>
                <w:b/>
                <w:color w:val="C00000"/>
                <w:sz w:val="20"/>
                <w:szCs w:val="20"/>
              </w:rPr>
              <w:t xml:space="preserve">-4 </w:t>
            </w:r>
            <w:r w:rsidRPr="00D834C6">
              <w:rPr>
                <w:b/>
                <w:color w:val="C00000"/>
                <w:sz w:val="20"/>
                <w:szCs w:val="20"/>
              </w:rPr>
              <w:t>pages</w:t>
            </w:r>
          </w:p>
        </w:tc>
        <w:tc>
          <w:tcPr>
            <w:tcW w:w="6053" w:type="dxa"/>
            <w:gridSpan w:val="4"/>
            <w:shd w:val="clear" w:color="auto" w:fill="auto"/>
          </w:tcPr>
          <w:p w14:paraId="144C816B" w14:textId="77777777" w:rsidR="00E835AC" w:rsidRPr="00B230E9" w:rsidRDefault="00E835AC" w:rsidP="00D10798">
            <w:pPr>
              <w:rPr>
                <w:b/>
                <w:color w:val="C00000"/>
              </w:rPr>
            </w:pPr>
            <w:r w:rsidRPr="004E60BA">
              <w:rPr>
                <w:b/>
              </w:rPr>
              <w:t>Part 3</w:t>
            </w:r>
            <w:r>
              <w:rPr>
                <w:b/>
              </w:rPr>
              <w:t xml:space="preserve">. </w:t>
            </w:r>
            <w:r w:rsidRPr="002933BD">
              <w:rPr>
                <w:b/>
              </w:rPr>
              <w:t>Market Area Characteristics</w:t>
            </w:r>
            <w:r>
              <w:rPr>
                <w:b/>
              </w:rPr>
              <w:t xml:space="preserve"> </w:t>
            </w:r>
            <w:r w:rsidRPr="00726A4A">
              <w:rPr>
                <w:b/>
                <w:color w:val="C00000"/>
              </w:rPr>
              <w:t>(</w:t>
            </w:r>
            <w:r w:rsidRPr="00D834C6">
              <w:rPr>
                <w:b/>
                <w:color w:val="C00000"/>
                <w:u w:val="single"/>
              </w:rPr>
              <w:t xml:space="preserve">Doha </w:t>
            </w:r>
            <w:r>
              <w:rPr>
                <w:b/>
                <w:color w:val="C00000"/>
                <w:u w:val="single"/>
              </w:rPr>
              <w:t>/</w:t>
            </w:r>
            <w:r w:rsidRPr="00D834C6">
              <w:rPr>
                <w:b/>
                <w:color w:val="C00000"/>
                <w:u w:val="single"/>
              </w:rPr>
              <w:t>Qatar facts</w:t>
            </w:r>
            <w:r>
              <w:rPr>
                <w:b/>
                <w:color w:val="C00000"/>
              </w:rPr>
              <w:t xml:space="preserve">, sources, why good to open business here, </w:t>
            </w:r>
            <w:r w:rsidRPr="00B230E9">
              <w:rPr>
                <w:b/>
                <w:color w:val="C00000"/>
              </w:rPr>
              <w:t>details &amp; specific)</w:t>
            </w:r>
          </w:p>
          <w:p w14:paraId="560D9347" w14:textId="77777777" w:rsidR="00E835AC" w:rsidRPr="00467A6B" w:rsidRDefault="00E835AC" w:rsidP="00E835AC">
            <w:pPr>
              <w:pStyle w:val="ListParagraph"/>
              <w:numPr>
                <w:ilvl w:val="0"/>
                <w:numId w:val="24"/>
              </w:numPr>
              <w:spacing w:after="0" w:line="240" w:lineRule="auto"/>
              <w:rPr>
                <w:color w:val="C00000"/>
              </w:rPr>
            </w:pPr>
            <w:r w:rsidRPr="002933BD">
              <w:t>Geographic definition of the market (trading area)</w:t>
            </w:r>
            <w:r>
              <w:t xml:space="preserve">. </w:t>
            </w:r>
            <w:r>
              <w:rPr>
                <w:color w:val="C00000"/>
              </w:rPr>
              <w:t xml:space="preserve">(1 page on Doha/Qatar Strengths Opportunities: climate, capital, </w:t>
            </w:r>
            <w:r w:rsidRPr="00D834C6">
              <w:rPr>
                <w:color w:val="C00000"/>
              </w:rPr>
              <w:t>Govt</w:t>
            </w:r>
            <w:r>
              <w:rPr>
                <w:color w:val="C00000"/>
              </w:rPr>
              <w:t>.</w:t>
            </w:r>
            <w:r w:rsidRPr="00D834C6">
              <w:rPr>
                <w:color w:val="C00000"/>
              </w:rPr>
              <w:t xml:space="preserve"> support</w:t>
            </w:r>
            <w:r>
              <w:rPr>
                <w:color w:val="C00000"/>
              </w:rPr>
              <w:t xml:space="preserve">s small business, Bus. Loan interest </w:t>
            </w:r>
            <w:r w:rsidRPr="00467A6B">
              <w:rPr>
                <w:color w:val="C00000"/>
              </w:rPr>
              <w:t>r</w:t>
            </w:r>
            <w:r>
              <w:rPr>
                <w:color w:val="C00000"/>
              </w:rPr>
              <w:t xml:space="preserve">ate, Qatar Economy </w:t>
            </w:r>
            <w:r w:rsidRPr="00467A6B">
              <w:rPr>
                <w:color w:val="C00000"/>
              </w:rPr>
              <w:t xml:space="preserve">GDP, </w:t>
            </w:r>
            <w:r>
              <w:rPr>
                <w:color w:val="C00000"/>
              </w:rPr>
              <w:t xml:space="preserve">inflation CPI rate, positive </w:t>
            </w:r>
            <w:r w:rsidRPr="00467A6B">
              <w:rPr>
                <w:color w:val="C00000"/>
              </w:rPr>
              <w:t>S</w:t>
            </w:r>
            <w:r>
              <w:rPr>
                <w:color w:val="C00000"/>
              </w:rPr>
              <w:t xml:space="preserve">ocio-cultural, </w:t>
            </w:r>
            <w:r w:rsidRPr="00467A6B">
              <w:rPr>
                <w:color w:val="C00000"/>
              </w:rPr>
              <w:t>T</w:t>
            </w:r>
            <w:r>
              <w:rPr>
                <w:color w:val="C00000"/>
              </w:rPr>
              <w:t>echnology)</w:t>
            </w:r>
          </w:p>
          <w:p w14:paraId="61D7E77A" w14:textId="77777777" w:rsidR="00E835AC" w:rsidRPr="002933BD" w:rsidRDefault="00E835AC" w:rsidP="00E835AC">
            <w:pPr>
              <w:pStyle w:val="ListParagraph"/>
              <w:numPr>
                <w:ilvl w:val="0"/>
                <w:numId w:val="24"/>
              </w:numPr>
              <w:spacing w:after="0" w:line="240" w:lineRule="auto"/>
            </w:pPr>
            <w:r w:rsidRPr="002933BD">
              <w:t>Demographic factors</w:t>
            </w:r>
            <w:r>
              <w:t xml:space="preserve">. </w:t>
            </w:r>
            <w:r w:rsidRPr="00B953B6">
              <w:rPr>
                <w:color w:val="C00000"/>
              </w:rPr>
              <w:t>(population, culture, religion, family, gender, ethnic, income)</w:t>
            </w:r>
          </w:p>
          <w:p w14:paraId="32D8279C" w14:textId="77777777" w:rsidR="00E835AC" w:rsidRPr="002933BD" w:rsidRDefault="00E835AC" w:rsidP="00E835AC">
            <w:pPr>
              <w:pStyle w:val="ListParagraph"/>
              <w:numPr>
                <w:ilvl w:val="0"/>
                <w:numId w:val="24"/>
              </w:numPr>
              <w:spacing w:after="0" w:line="240" w:lineRule="auto"/>
            </w:pPr>
            <w:r w:rsidRPr="002933BD">
              <w:t>Number of potential customers</w:t>
            </w:r>
            <w:r>
              <w:t xml:space="preserve">. </w:t>
            </w:r>
            <w:r w:rsidRPr="000A6F60">
              <w:rPr>
                <w:color w:val="C00000"/>
              </w:rPr>
              <w:t>(</w:t>
            </w:r>
            <w:r>
              <w:rPr>
                <w:color w:val="C00000"/>
              </w:rPr>
              <w:t>brief</w:t>
            </w:r>
            <w:r w:rsidRPr="000A6F60">
              <w:rPr>
                <w:color w:val="C00000"/>
              </w:rPr>
              <w:t xml:space="preserve"> calculation </w:t>
            </w:r>
            <w:r>
              <w:rPr>
                <w:color w:val="C00000"/>
              </w:rPr>
              <w:t xml:space="preserve">of </w:t>
            </w:r>
            <w:r w:rsidRPr="000A6F60">
              <w:rPr>
                <w:color w:val="C00000"/>
              </w:rPr>
              <w:t>number</w:t>
            </w:r>
            <w:r>
              <w:rPr>
                <w:color w:val="C00000"/>
              </w:rPr>
              <w:t xml:space="preserve"> of possible</w:t>
            </w:r>
            <w:r w:rsidRPr="000A6F60">
              <w:rPr>
                <w:color w:val="C00000"/>
              </w:rPr>
              <w:t xml:space="preserve"> customer</w:t>
            </w:r>
            <w:r>
              <w:rPr>
                <w:color w:val="C00000"/>
              </w:rPr>
              <w:t>s</w:t>
            </w:r>
            <w:r w:rsidRPr="000A6F60">
              <w:rPr>
                <w:color w:val="C00000"/>
              </w:rPr>
              <w:t>)</w:t>
            </w:r>
          </w:p>
          <w:p w14:paraId="297461EB" w14:textId="77777777" w:rsidR="00E835AC" w:rsidRPr="002933BD" w:rsidRDefault="00E835AC" w:rsidP="00E835AC">
            <w:pPr>
              <w:pStyle w:val="ListParagraph"/>
              <w:numPr>
                <w:ilvl w:val="0"/>
                <w:numId w:val="24"/>
              </w:numPr>
              <w:spacing w:after="0" w:line="240" w:lineRule="auto"/>
            </w:pPr>
            <w:r w:rsidRPr="002933BD">
              <w:t>Diversification of the area’s economy</w:t>
            </w:r>
            <w:r>
              <w:t xml:space="preserve">. </w:t>
            </w:r>
            <w:r w:rsidRPr="00D834C6">
              <w:rPr>
                <w:color w:val="C00000"/>
              </w:rPr>
              <w:t>(Qatar’s economic diversification strategy)</w:t>
            </w:r>
          </w:p>
          <w:p w14:paraId="70DD2A77" w14:textId="77777777" w:rsidR="00E835AC" w:rsidRPr="002933BD" w:rsidRDefault="00E835AC" w:rsidP="00E835AC">
            <w:pPr>
              <w:pStyle w:val="ListParagraph"/>
              <w:numPr>
                <w:ilvl w:val="0"/>
                <w:numId w:val="24"/>
              </w:numPr>
              <w:spacing w:after="0" w:line="240" w:lineRule="auto"/>
            </w:pPr>
            <w:r w:rsidRPr="002933BD">
              <w:t>Conclusion as to the overall strength of the market</w:t>
            </w:r>
            <w:r>
              <w:t xml:space="preserve">. </w:t>
            </w:r>
          </w:p>
        </w:tc>
        <w:tc>
          <w:tcPr>
            <w:tcW w:w="3422" w:type="dxa"/>
            <w:shd w:val="clear" w:color="auto" w:fill="auto"/>
          </w:tcPr>
          <w:p w14:paraId="6FB31CFA" w14:textId="77777777" w:rsidR="00E835AC" w:rsidRPr="002933BD" w:rsidRDefault="00E835AC" w:rsidP="00D10798"/>
        </w:tc>
      </w:tr>
      <w:tr w:rsidR="00E835AC" w:rsidRPr="002933BD" w14:paraId="65ECAA5A" w14:textId="77777777" w:rsidTr="00C958AA">
        <w:trPr>
          <w:trHeight w:val="2507"/>
        </w:trPr>
        <w:tc>
          <w:tcPr>
            <w:tcW w:w="648" w:type="dxa"/>
            <w:shd w:val="clear" w:color="auto" w:fill="auto"/>
          </w:tcPr>
          <w:p w14:paraId="48ED61E1" w14:textId="77777777" w:rsidR="00E835AC" w:rsidRDefault="00E835AC" w:rsidP="00D10798">
            <w:pPr>
              <w:rPr>
                <w:b/>
              </w:rPr>
            </w:pPr>
            <w:r w:rsidRPr="002933BD">
              <w:rPr>
                <w:b/>
              </w:rPr>
              <w:t>5%</w:t>
            </w:r>
          </w:p>
          <w:p w14:paraId="55D0E188" w14:textId="77777777" w:rsidR="00E835AC" w:rsidRPr="002933BD" w:rsidRDefault="00E835AC" w:rsidP="00D10798">
            <w:pPr>
              <w:rPr>
                <w:b/>
              </w:rPr>
            </w:pPr>
            <w:r>
              <w:rPr>
                <w:b/>
                <w:color w:val="C00000"/>
                <w:sz w:val="20"/>
                <w:szCs w:val="20"/>
              </w:rPr>
              <w:t>1-2</w:t>
            </w:r>
            <w:r w:rsidRPr="00D834C6">
              <w:rPr>
                <w:b/>
                <w:color w:val="C00000"/>
                <w:sz w:val="20"/>
                <w:szCs w:val="20"/>
              </w:rPr>
              <w:t xml:space="preserve"> pages</w:t>
            </w:r>
          </w:p>
        </w:tc>
        <w:tc>
          <w:tcPr>
            <w:tcW w:w="6053" w:type="dxa"/>
            <w:gridSpan w:val="4"/>
            <w:shd w:val="clear" w:color="auto" w:fill="auto"/>
          </w:tcPr>
          <w:p w14:paraId="496914B8" w14:textId="77777777" w:rsidR="00E835AC" w:rsidRPr="00C86EB2" w:rsidRDefault="00E835AC" w:rsidP="00D10798">
            <w:pPr>
              <w:rPr>
                <w:b/>
                <w:color w:val="C00000"/>
              </w:rPr>
            </w:pPr>
            <w:r w:rsidRPr="004E60BA">
              <w:rPr>
                <w:b/>
              </w:rPr>
              <w:t>Part 4</w:t>
            </w:r>
            <w:r>
              <w:rPr>
                <w:b/>
              </w:rPr>
              <w:t xml:space="preserve">. </w:t>
            </w:r>
            <w:r w:rsidRPr="002933BD">
              <w:rPr>
                <w:b/>
              </w:rPr>
              <w:t>Competition Analysis</w:t>
            </w:r>
            <w:r>
              <w:rPr>
                <w:b/>
              </w:rPr>
              <w:t xml:space="preserve"> </w:t>
            </w:r>
            <w:r w:rsidRPr="00C86EB2">
              <w:rPr>
                <w:b/>
                <w:color w:val="C00000"/>
              </w:rPr>
              <w:t>(</w:t>
            </w:r>
            <w:r w:rsidRPr="00C86EB2">
              <w:rPr>
                <w:b/>
                <w:color w:val="C00000"/>
                <w:u w:val="single"/>
              </w:rPr>
              <w:t>use matrix</w:t>
            </w:r>
            <w:r>
              <w:rPr>
                <w:b/>
                <w:color w:val="C00000"/>
              </w:rPr>
              <w:t xml:space="preserve">, at least 2 direct &amp; 1 indirect, </w:t>
            </w:r>
            <w:r w:rsidRPr="00B230E9">
              <w:rPr>
                <w:b/>
                <w:color w:val="C00000"/>
              </w:rPr>
              <w:t>details &amp; specific)</w:t>
            </w:r>
          </w:p>
          <w:p w14:paraId="5F4CA96A" w14:textId="77777777" w:rsidR="00E835AC" w:rsidRDefault="00E835AC" w:rsidP="00E835AC">
            <w:pPr>
              <w:pStyle w:val="ListParagraph"/>
              <w:numPr>
                <w:ilvl w:val="0"/>
                <w:numId w:val="25"/>
              </w:numPr>
              <w:spacing w:after="0" w:line="240" w:lineRule="auto"/>
            </w:pPr>
            <w:r w:rsidRPr="002933BD">
              <w:t>Identify direct and indirect competition (at least 3)</w:t>
            </w:r>
            <w:r>
              <w:t xml:space="preserve">. </w:t>
            </w:r>
          </w:p>
          <w:p w14:paraId="1B0C27CB" w14:textId="77777777" w:rsidR="00E835AC" w:rsidRPr="002933BD" w:rsidRDefault="00E835AC" w:rsidP="00E835AC">
            <w:pPr>
              <w:pStyle w:val="ListParagraph"/>
              <w:numPr>
                <w:ilvl w:val="0"/>
                <w:numId w:val="25"/>
              </w:numPr>
              <w:spacing w:after="0" w:line="240" w:lineRule="auto"/>
            </w:pPr>
            <w:r w:rsidRPr="002933BD">
              <w:t>Realistic assessment of the strengths and weaknesses of the competition</w:t>
            </w:r>
            <w:r>
              <w:t>.</w:t>
            </w:r>
          </w:p>
          <w:p w14:paraId="3C5F59E2" w14:textId="77777777" w:rsidR="00E835AC" w:rsidRPr="002933BD" w:rsidRDefault="00E835AC" w:rsidP="00E835AC">
            <w:pPr>
              <w:pStyle w:val="ListParagraph"/>
              <w:numPr>
                <w:ilvl w:val="0"/>
                <w:numId w:val="25"/>
              </w:numPr>
              <w:spacing w:after="0" w:line="240" w:lineRule="auto"/>
            </w:pPr>
            <w:r w:rsidRPr="002933BD">
              <w:t>Identify the pricing leader and quality leader</w:t>
            </w:r>
            <w:r>
              <w:t>.</w:t>
            </w:r>
          </w:p>
          <w:p w14:paraId="3108035A" w14:textId="77777777" w:rsidR="00E835AC" w:rsidRPr="002933BD" w:rsidRDefault="00E835AC" w:rsidP="00E835AC">
            <w:pPr>
              <w:pStyle w:val="ListParagraph"/>
              <w:numPr>
                <w:ilvl w:val="0"/>
                <w:numId w:val="25"/>
              </w:numPr>
              <w:spacing w:after="0" w:line="240" w:lineRule="auto"/>
            </w:pPr>
            <w:r w:rsidRPr="002933BD">
              <w:t>Why do customers purchase from the competition?</w:t>
            </w:r>
          </w:p>
          <w:p w14:paraId="1B755BC7" w14:textId="77777777" w:rsidR="00E835AC" w:rsidRPr="002933BD" w:rsidRDefault="00E835AC" w:rsidP="00E835AC">
            <w:pPr>
              <w:pStyle w:val="ListParagraph"/>
              <w:numPr>
                <w:ilvl w:val="0"/>
                <w:numId w:val="25"/>
              </w:numPr>
              <w:spacing w:after="0" w:line="240" w:lineRule="auto"/>
            </w:pPr>
            <w:r w:rsidRPr="002933BD">
              <w:t>What strategy will you use to compete?</w:t>
            </w:r>
          </w:p>
        </w:tc>
        <w:tc>
          <w:tcPr>
            <w:tcW w:w="3422" w:type="dxa"/>
            <w:shd w:val="clear" w:color="auto" w:fill="auto"/>
          </w:tcPr>
          <w:p w14:paraId="004EB119" w14:textId="77777777" w:rsidR="00E835AC" w:rsidRPr="002933BD" w:rsidRDefault="00E835AC" w:rsidP="00D10798"/>
        </w:tc>
      </w:tr>
      <w:tr w:rsidR="00E835AC" w:rsidRPr="002933BD" w14:paraId="374953AC" w14:textId="77777777" w:rsidTr="00C958AA">
        <w:trPr>
          <w:trHeight w:val="614"/>
        </w:trPr>
        <w:tc>
          <w:tcPr>
            <w:tcW w:w="648" w:type="dxa"/>
            <w:shd w:val="clear" w:color="auto" w:fill="auto"/>
          </w:tcPr>
          <w:p w14:paraId="43502739" w14:textId="77777777" w:rsidR="00E835AC" w:rsidRDefault="00E835AC" w:rsidP="00D10798">
            <w:pPr>
              <w:rPr>
                <w:b/>
              </w:rPr>
            </w:pPr>
            <w:r w:rsidRPr="002933BD">
              <w:rPr>
                <w:b/>
              </w:rPr>
              <w:lastRenderedPageBreak/>
              <w:t>5%</w:t>
            </w:r>
          </w:p>
          <w:p w14:paraId="74FD867A" w14:textId="77777777" w:rsidR="00E835AC" w:rsidRPr="007B32F0" w:rsidRDefault="00E835AC" w:rsidP="00D10798">
            <w:pPr>
              <w:rPr>
                <w:b/>
                <w:color w:val="C00000"/>
                <w:sz w:val="20"/>
                <w:szCs w:val="20"/>
              </w:rPr>
            </w:pPr>
            <w:r w:rsidRPr="007B32F0">
              <w:rPr>
                <w:b/>
                <w:color w:val="C00000"/>
                <w:sz w:val="20"/>
                <w:szCs w:val="20"/>
              </w:rPr>
              <w:t>3</w:t>
            </w:r>
            <w:r>
              <w:rPr>
                <w:b/>
                <w:color w:val="C00000"/>
                <w:sz w:val="20"/>
                <w:szCs w:val="20"/>
              </w:rPr>
              <w:t>-4</w:t>
            </w:r>
            <w:r w:rsidRPr="007B32F0">
              <w:rPr>
                <w:b/>
                <w:color w:val="C00000"/>
                <w:sz w:val="20"/>
                <w:szCs w:val="20"/>
              </w:rPr>
              <w:t xml:space="preserve"> pages</w:t>
            </w:r>
          </w:p>
        </w:tc>
        <w:tc>
          <w:tcPr>
            <w:tcW w:w="6053" w:type="dxa"/>
            <w:gridSpan w:val="4"/>
            <w:shd w:val="clear" w:color="auto" w:fill="auto"/>
          </w:tcPr>
          <w:p w14:paraId="3D1CEF2E" w14:textId="77777777" w:rsidR="00E835AC" w:rsidRPr="00B230E9" w:rsidRDefault="00E835AC" w:rsidP="00D10798">
            <w:pPr>
              <w:rPr>
                <w:b/>
                <w:color w:val="C00000"/>
              </w:rPr>
            </w:pPr>
            <w:r w:rsidRPr="004E60BA">
              <w:rPr>
                <w:b/>
              </w:rPr>
              <w:t>Part 5</w:t>
            </w:r>
            <w:r>
              <w:rPr>
                <w:b/>
              </w:rPr>
              <w:t xml:space="preserve">. </w:t>
            </w:r>
            <w:r w:rsidRPr="002933BD">
              <w:rPr>
                <w:b/>
              </w:rPr>
              <w:t>Demand Analysis</w:t>
            </w:r>
            <w:r>
              <w:rPr>
                <w:b/>
              </w:rPr>
              <w:t xml:space="preserve"> </w:t>
            </w:r>
            <w:r w:rsidRPr="00B230E9">
              <w:rPr>
                <w:b/>
                <w:color w:val="C00000"/>
              </w:rPr>
              <w:t>(details &amp; specific)</w:t>
            </w:r>
          </w:p>
          <w:p w14:paraId="1A10911A" w14:textId="77777777" w:rsidR="00E835AC" w:rsidRPr="00911700" w:rsidRDefault="00E835AC" w:rsidP="00E835AC">
            <w:pPr>
              <w:pStyle w:val="ListParagraph"/>
              <w:numPr>
                <w:ilvl w:val="0"/>
                <w:numId w:val="26"/>
              </w:numPr>
              <w:spacing w:after="0" w:line="240" w:lineRule="auto"/>
            </w:pPr>
            <w:r w:rsidRPr="00911700">
              <w:t xml:space="preserve">Identify major customers (at least 3). </w:t>
            </w:r>
            <w:r w:rsidRPr="00DC20E5">
              <w:rPr>
                <w:color w:val="C00000"/>
              </w:rPr>
              <w:t>(target markets/ segments</w:t>
            </w:r>
            <w:r>
              <w:rPr>
                <w:color w:val="C00000"/>
              </w:rPr>
              <w:t>/ B2C/ B2B/ etc.</w:t>
            </w:r>
            <w:r w:rsidRPr="00DC20E5">
              <w:rPr>
                <w:color w:val="C00000"/>
              </w:rPr>
              <w:t>)</w:t>
            </w:r>
          </w:p>
          <w:p w14:paraId="089B60AD" w14:textId="77777777" w:rsidR="00E835AC" w:rsidRPr="004E60BA" w:rsidRDefault="00E835AC" w:rsidP="00E835AC">
            <w:pPr>
              <w:pStyle w:val="ListParagraph"/>
              <w:numPr>
                <w:ilvl w:val="0"/>
                <w:numId w:val="26"/>
              </w:numPr>
              <w:spacing w:after="0" w:line="240" w:lineRule="auto"/>
            </w:pPr>
            <w:r w:rsidRPr="004E60BA">
              <w:t>Where do they live/operate?</w:t>
            </w:r>
            <w:r>
              <w:t xml:space="preserve"> </w:t>
            </w:r>
            <w:r w:rsidRPr="00DC20E5">
              <w:rPr>
                <w:color w:val="C00000"/>
              </w:rPr>
              <w:t>(</w:t>
            </w:r>
            <w:r>
              <w:rPr>
                <w:color w:val="C00000"/>
              </w:rPr>
              <w:t xml:space="preserve">target markets </w:t>
            </w:r>
            <w:r w:rsidRPr="00DC20E5">
              <w:rPr>
                <w:color w:val="C00000"/>
              </w:rPr>
              <w:t>location)</w:t>
            </w:r>
          </w:p>
          <w:p w14:paraId="4BD8723D" w14:textId="77777777" w:rsidR="00E835AC" w:rsidRPr="00DC20E5" w:rsidRDefault="00E835AC" w:rsidP="00E835AC">
            <w:pPr>
              <w:pStyle w:val="ListParagraph"/>
              <w:numPr>
                <w:ilvl w:val="0"/>
                <w:numId w:val="26"/>
              </w:numPr>
              <w:spacing w:after="0" w:line="240" w:lineRule="auto"/>
              <w:rPr>
                <w:color w:val="C00000"/>
              </w:rPr>
            </w:pPr>
            <w:r w:rsidRPr="002933BD">
              <w:t>Why will they purchase from you?</w:t>
            </w:r>
            <w:r>
              <w:t xml:space="preserve"> </w:t>
            </w:r>
            <w:r w:rsidRPr="00DC20E5">
              <w:rPr>
                <w:color w:val="C00000"/>
              </w:rPr>
              <w:t>(what need-want are you satisfying)</w:t>
            </w:r>
          </w:p>
          <w:p w14:paraId="49A35A23" w14:textId="77777777" w:rsidR="00E835AC" w:rsidRPr="002933BD" w:rsidRDefault="00E835AC" w:rsidP="00E835AC">
            <w:pPr>
              <w:pStyle w:val="ListParagraph"/>
              <w:numPr>
                <w:ilvl w:val="0"/>
                <w:numId w:val="26"/>
              </w:numPr>
              <w:spacing w:after="0" w:line="240" w:lineRule="auto"/>
            </w:pPr>
            <w:r w:rsidRPr="002933BD">
              <w:t>What do your potential customers expect in terms of quality, price, and service?</w:t>
            </w:r>
          </w:p>
          <w:p w14:paraId="1AC5D19A" w14:textId="77777777" w:rsidR="00E835AC" w:rsidRPr="002933BD" w:rsidRDefault="00E835AC" w:rsidP="00E835AC">
            <w:pPr>
              <w:pStyle w:val="ListParagraph"/>
              <w:numPr>
                <w:ilvl w:val="0"/>
                <w:numId w:val="26"/>
              </w:numPr>
              <w:spacing w:after="0" w:line="240" w:lineRule="auto"/>
            </w:pPr>
            <w:r w:rsidRPr="002933BD">
              <w:t>How do they currently buy – competitive or substitutes?</w:t>
            </w:r>
          </w:p>
          <w:p w14:paraId="3206AF1A" w14:textId="77777777" w:rsidR="00E835AC" w:rsidRPr="002933BD" w:rsidRDefault="00E835AC" w:rsidP="00E835AC">
            <w:pPr>
              <w:pStyle w:val="ListParagraph"/>
              <w:numPr>
                <w:ilvl w:val="0"/>
                <w:numId w:val="26"/>
              </w:numPr>
              <w:spacing w:after="0" w:line="240" w:lineRule="auto"/>
            </w:pPr>
            <w:r w:rsidRPr="002933BD">
              <w:t>Who or what influences the buying decision?</w:t>
            </w:r>
          </w:p>
          <w:p w14:paraId="45784E17" w14:textId="77777777" w:rsidR="00E835AC" w:rsidRPr="002933BD" w:rsidRDefault="00E835AC" w:rsidP="00E835AC">
            <w:pPr>
              <w:pStyle w:val="ListParagraph"/>
              <w:numPr>
                <w:ilvl w:val="0"/>
                <w:numId w:val="26"/>
              </w:numPr>
              <w:spacing w:after="0" w:line="240" w:lineRule="auto"/>
            </w:pPr>
            <w:r w:rsidRPr="002933BD">
              <w:t>Estimate your expected sales and market shares.</w:t>
            </w:r>
            <w:r>
              <w:t xml:space="preserve"> </w:t>
            </w:r>
            <w:r w:rsidRPr="00B230E9">
              <w:rPr>
                <w:color w:val="C00000"/>
              </w:rPr>
              <w:t>(sales and market share forecasts)</w:t>
            </w:r>
            <w:r>
              <w:t xml:space="preserve"> </w:t>
            </w:r>
          </w:p>
          <w:p w14:paraId="3358936F" w14:textId="77777777" w:rsidR="00E835AC" w:rsidRPr="00911700" w:rsidRDefault="00E835AC" w:rsidP="00E835AC">
            <w:pPr>
              <w:pStyle w:val="ListParagraph"/>
              <w:numPr>
                <w:ilvl w:val="0"/>
                <w:numId w:val="26"/>
              </w:numPr>
              <w:spacing w:after="0" w:line="240" w:lineRule="auto"/>
            </w:pPr>
            <w:r w:rsidRPr="00911700">
              <w:t xml:space="preserve">Quality of primary and secondary research. </w:t>
            </w:r>
            <w:r w:rsidRPr="00B230E9">
              <w:rPr>
                <w:color w:val="C00000"/>
              </w:rPr>
              <w:t>(for instructor evaluation only)</w:t>
            </w:r>
          </w:p>
        </w:tc>
        <w:tc>
          <w:tcPr>
            <w:tcW w:w="3422" w:type="dxa"/>
            <w:shd w:val="clear" w:color="auto" w:fill="auto"/>
          </w:tcPr>
          <w:p w14:paraId="681CE350" w14:textId="77777777" w:rsidR="00E835AC" w:rsidRPr="002933BD" w:rsidRDefault="00E835AC" w:rsidP="00D10798"/>
        </w:tc>
      </w:tr>
      <w:tr w:rsidR="00E835AC" w:rsidRPr="002933BD" w14:paraId="31740714" w14:textId="77777777" w:rsidTr="00C958AA">
        <w:trPr>
          <w:trHeight w:val="2748"/>
        </w:trPr>
        <w:tc>
          <w:tcPr>
            <w:tcW w:w="648" w:type="dxa"/>
            <w:shd w:val="clear" w:color="auto" w:fill="auto"/>
          </w:tcPr>
          <w:p w14:paraId="131BBEA3" w14:textId="77777777" w:rsidR="00E835AC" w:rsidRDefault="00E835AC" w:rsidP="00D10798">
            <w:pPr>
              <w:rPr>
                <w:b/>
              </w:rPr>
            </w:pPr>
            <w:r w:rsidRPr="002933BD">
              <w:rPr>
                <w:b/>
              </w:rPr>
              <w:t>10%</w:t>
            </w:r>
          </w:p>
          <w:p w14:paraId="2A6D1BD4" w14:textId="77777777" w:rsidR="00E835AC" w:rsidRPr="00250CE6" w:rsidRDefault="00E835AC" w:rsidP="00D10798">
            <w:pPr>
              <w:rPr>
                <w:b/>
                <w:color w:val="C00000"/>
                <w:sz w:val="20"/>
                <w:szCs w:val="20"/>
              </w:rPr>
            </w:pPr>
            <w:r>
              <w:rPr>
                <w:b/>
                <w:color w:val="C00000"/>
                <w:sz w:val="20"/>
                <w:szCs w:val="20"/>
              </w:rPr>
              <w:t xml:space="preserve">3-4 </w:t>
            </w:r>
            <w:r w:rsidRPr="00250CE6">
              <w:rPr>
                <w:b/>
                <w:color w:val="C00000"/>
                <w:sz w:val="20"/>
                <w:szCs w:val="20"/>
              </w:rPr>
              <w:t>pages</w:t>
            </w:r>
          </w:p>
        </w:tc>
        <w:tc>
          <w:tcPr>
            <w:tcW w:w="6053" w:type="dxa"/>
            <w:gridSpan w:val="4"/>
            <w:shd w:val="clear" w:color="auto" w:fill="auto"/>
          </w:tcPr>
          <w:p w14:paraId="36D158BA" w14:textId="77777777" w:rsidR="00E835AC" w:rsidRPr="00B230E9" w:rsidRDefault="00E835AC" w:rsidP="00D10798">
            <w:pPr>
              <w:rPr>
                <w:b/>
                <w:color w:val="C00000"/>
              </w:rPr>
            </w:pPr>
            <w:r w:rsidRPr="004E60BA">
              <w:rPr>
                <w:b/>
              </w:rPr>
              <w:t>Part 6</w:t>
            </w:r>
            <w:r>
              <w:rPr>
                <w:b/>
              </w:rPr>
              <w:t xml:space="preserve">. </w:t>
            </w:r>
            <w:r w:rsidRPr="002933BD">
              <w:rPr>
                <w:b/>
              </w:rPr>
              <w:t>Marketing Plan</w:t>
            </w:r>
            <w:r>
              <w:rPr>
                <w:b/>
              </w:rPr>
              <w:t xml:space="preserve"> </w:t>
            </w:r>
            <w:r w:rsidRPr="00B230E9">
              <w:rPr>
                <w:b/>
                <w:color w:val="C00000"/>
              </w:rPr>
              <w:t xml:space="preserve">(details </w:t>
            </w:r>
            <w:r>
              <w:rPr>
                <w:b/>
                <w:color w:val="C00000"/>
              </w:rPr>
              <w:t>&amp;</w:t>
            </w:r>
            <w:r w:rsidRPr="00B230E9">
              <w:rPr>
                <w:b/>
                <w:color w:val="C00000"/>
              </w:rPr>
              <w:t xml:space="preserve"> specific)</w:t>
            </w:r>
          </w:p>
          <w:p w14:paraId="1845A0B4" w14:textId="77777777" w:rsidR="00E835AC" w:rsidRPr="002933BD" w:rsidRDefault="00E835AC" w:rsidP="00E835AC">
            <w:pPr>
              <w:pStyle w:val="ListParagraph"/>
              <w:numPr>
                <w:ilvl w:val="0"/>
                <w:numId w:val="27"/>
              </w:numPr>
              <w:spacing w:after="0" w:line="240" w:lineRule="auto"/>
            </w:pPr>
            <w:r w:rsidRPr="002933BD">
              <w:t>Product or service offering</w:t>
            </w:r>
            <w:r>
              <w:t xml:space="preserve"> </w:t>
            </w:r>
            <w:r w:rsidRPr="00B230E9">
              <w:rPr>
                <w:color w:val="C00000"/>
              </w:rPr>
              <w:t>(</w:t>
            </w:r>
            <w:r>
              <w:rPr>
                <w:color w:val="C00000"/>
              </w:rPr>
              <w:t>selection</w:t>
            </w:r>
            <w:r w:rsidRPr="00B230E9">
              <w:rPr>
                <w:color w:val="C00000"/>
              </w:rPr>
              <w:t xml:space="preserve"> offering</w:t>
            </w:r>
            <w:r>
              <w:rPr>
                <w:color w:val="C00000"/>
              </w:rPr>
              <w:t>, features, benefits</w:t>
            </w:r>
            <w:r w:rsidRPr="00B230E9">
              <w:rPr>
                <w:color w:val="C00000"/>
              </w:rPr>
              <w:t>, needs satisfied, etc.)</w:t>
            </w:r>
          </w:p>
          <w:p w14:paraId="4232D7A8" w14:textId="77777777" w:rsidR="00E835AC" w:rsidRPr="00B230E9" w:rsidRDefault="00E835AC" w:rsidP="00E835AC">
            <w:pPr>
              <w:pStyle w:val="ListParagraph"/>
              <w:numPr>
                <w:ilvl w:val="0"/>
                <w:numId w:val="27"/>
              </w:numPr>
              <w:spacing w:after="0" w:line="240" w:lineRule="auto"/>
              <w:rPr>
                <w:color w:val="C00000"/>
              </w:rPr>
            </w:pPr>
            <w:r w:rsidRPr="002933BD">
              <w:t>Pricing program</w:t>
            </w:r>
            <w:r>
              <w:t xml:space="preserve"> </w:t>
            </w:r>
            <w:r w:rsidRPr="00B230E9">
              <w:rPr>
                <w:color w:val="C00000"/>
              </w:rPr>
              <w:t xml:space="preserve">(price per unit, payment options, </w:t>
            </w:r>
            <w:r>
              <w:rPr>
                <w:color w:val="C00000"/>
              </w:rPr>
              <w:t xml:space="preserve">pricing </w:t>
            </w:r>
            <w:r w:rsidRPr="00B230E9">
              <w:rPr>
                <w:color w:val="C00000"/>
              </w:rPr>
              <w:t>strategy, etc.)</w:t>
            </w:r>
          </w:p>
          <w:p w14:paraId="33881FB3" w14:textId="77777777" w:rsidR="00E835AC" w:rsidRPr="002933BD" w:rsidRDefault="00E835AC" w:rsidP="00E835AC">
            <w:pPr>
              <w:pStyle w:val="ListParagraph"/>
              <w:numPr>
                <w:ilvl w:val="0"/>
                <w:numId w:val="27"/>
              </w:numPr>
              <w:spacing w:after="0" w:line="240" w:lineRule="auto"/>
            </w:pPr>
            <w:r w:rsidRPr="002933BD">
              <w:t>Promotional plan</w:t>
            </w:r>
            <w:r>
              <w:t xml:space="preserve"> </w:t>
            </w:r>
            <w:r w:rsidRPr="00B230E9">
              <w:rPr>
                <w:color w:val="C00000"/>
              </w:rPr>
              <w:t>(communication strategy, website, sales presentations, adverts, etc</w:t>
            </w:r>
            <w:r>
              <w:rPr>
                <w:color w:val="C00000"/>
              </w:rPr>
              <w:t>.</w:t>
            </w:r>
            <w:r w:rsidRPr="00B230E9">
              <w:rPr>
                <w:color w:val="C00000"/>
              </w:rPr>
              <w:t>)</w:t>
            </w:r>
          </w:p>
          <w:p w14:paraId="0834DD70" w14:textId="77777777" w:rsidR="00E835AC" w:rsidRPr="002933BD" w:rsidRDefault="00E835AC" w:rsidP="00E835AC">
            <w:pPr>
              <w:pStyle w:val="ListParagraph"/>
              <w:numPr>
                <w:ilvl w:val="0"/>
                <w:numId w:val="27"/>
              </w:numPr>
              <w:spacing w:after="0" w:line="240" w:lineRule="auto"/>
            </w:pPr>
            <w:r w:rsidRPr="002933BD">
              <w:t>Distribution</w:t>
            </w:r>
            <w:r>
              <w:t xml:space="preserve"> </w:t>
            </w:r>
            <w:r w:rsidRPr="00F03B33">
              <w:rPr>
                <w:color w:val="C00000"/>
              </w:rPr>
              <w:t>(process, steps, location, deliveries, operating hours, parking, etc.)</w:t>
            </w:r>
          </w:p>
        </w:tc>
        <w:tc>
          <w:tcPr>
            <w:tcW w:w="3422" w:type="dxa"/>
            <w:shd w:val="clear" w:color="auto" w:fill="auto"/>
          </w:tcPr>
          <w:p w14:paraId="6F1FC922" w14:textId="77777777" w:rsidR="00E835AC" w:rsidRPr="002933BD" w:rsidRDefault="00E835AC" w:rsidP="00D10798"/>
        </w:tc>
      </w:tr>
      <w:tr w:rsidR="00E835AC" w:rsidRPr="002933BD" w14:paraId="3E3263AC" w14:textId="77777777" w:rsidTr="00C958AA">
        <w:trPr>
          <w:trHeight w:val="991"/>
        </w:trPr>
        <w:tc>
          <w:tcPr>
            <w:tcW w:w="648" w:type="dxa"/>
            <w:shd w:val="clear" w:color="auto" w:fill="auto"/>
          </w:tcPr>
          <w:p w14:paraId="4B404921" w14:textId="77777777" w:rsidR="00E835AC" w:rsidRDefault="00E835AC" w:rsidP="00D10798">
            <w:pPr>
              <w:rPr>
                <w:b/>
              </w:rPr>
            </w:pPr>
            <w:r w:rsidRPr="002933BD">
              <w:rPr>
                <w:b/>
              </w:rPr>
              <w:t>3%</w:t>
            </w:r>
          </w:p>
          <w:p w14:paraId="7C426009" w14:textId="77777777" w:rsidR="00E835AC" w:rsidRPr="002933BD" w:rsidRDefault="00E835AC" w:rsidP="00D10798">
            <w:pPr>
              <w:rPr>
                <w:b/>
              </w:rPr>
            </w:pPr>
            <w:r>
              <w:rPr>
                <w:b/>
                <w:color w:val="C00000"/>
                <w:sz w:val="20"/>
                <w:szCs w:val="20"/>
              </w:rPr>
              <w:t xml:space="preserve">½-1 </w:t>
            </w:r>
            <w:r w:rsidRPr="00250CE6">
              <w:rPr>
                <w:b/>
                <w:color w:val="C00000"/>
                <w:sz w:val="20"/>
                <w:szCs w:val="20"/>
              </w:rPr>
              <w:t>page</w:t>
            </w:r>
          </w:p>
        </w:tc>
        <w:tc>
          <w:tcPr>
            <w:tcW w:w="6053" w:type="dxa"/>
            <w:gridSpan w:val="4"/>
            <w:shd w:val="clear" w:color="auto" w:fill="auto"/>
          </w:tcPr>
          <w:p w14:paraId="196B2C70" w14:textId="77777777" w:rsidR="00E835AC" w:rsidRPr="009B3A33" w:rsidRDefault="00E835AC" w:rsidP="00D10798">
            <w:pPr>
              <w:rPr>
                <w:b/>
                <w:color w:val="C00000"/>
              </w:rPr>
            </w:pPr>
            <w:r w:rsidRPr="004E60BA">
              <w:rPr>
                <w:b/>
              </w:rPr>
              <w:t>Part 7</w:t>
            </w:r>
            <w:r>
              <w:rPr>
                <w:b/>
              </w:rPr>
              <w:t xml:space="preserve">. </w:t>
            </w:r>
            <w:r w:rsidRPr="002933BD">
              <w:rPr>
                <w:b/>
              </w:rPr>
              <w:t>Supply Situation</w:t>
            </w:r>
            <w:r>
              <w:rPr>
                <w:b/>
              </w:rPr>
              <w:t xml:space="preserve"> </w:t>
            </w:r>
            <w:r w:rsidRPr="00B230E9">
              <w:rPr>
                <w:b/>
                <w:color w:val="C00000"/>
              </w:rPr>
              <w:t xml:space="preserve">(details </w:t>
            </w:r>
            <w:r>
              <w:rPr>
                <w:b/>
                <w:color w:val="C00000"/>
              </w:rPr>
              <w:t>&amp;</w:t>
            </w:r>
            <w:r w:rsidRPr="00B230E9">
              <w:rPr>
                <w:b/>
                <w:color w:val="C00000"/>
              </w:rPr>
              <w:t xml:space="preserve"> specific)</w:t>
            </w:r>
          </w:p>
          <w:p w14:paraId="3F947F35" w14:textId="77777777" w:rsidR="00E835AC" w:rsidRPr="002933BD" w:rsidRDefault="00E835AC" w:rsidP="00E835AC">
            <w:pPr>
              <w:pStyle w:val="ListParagraph"/>
              <w:numPr>
                <w:ilvl w:val="0"/>
                <w:numId w:val="28"/>
              </w:numPr>
              <w:spacing w:after="0" w:line="240" w:lineRule="auto"/>
            </w:pPr>
            <w:r w:rsidRPr="002933BD">
              <w:t>Identify potential suppliers (at least 3)</w:t>
            </w:r>
            <w:r>
              <w:t xml:space="preserve"> </w:t>
            </w:r>
            <w:r w:rsidRPr="009B3A33">
              <w:rPr>
                <w:color w:val="C00000"/>
              </w:rPr>
              <w:t>(names &amp; address)</w:t>
            </w:r>
          </w:p>
          <w:p w14:paraId="3EE0E8C6" w14:textId="77777777" w:rsidR="00E835AC" w:rsidRPr="009B3A33" w:rsidRDefault="00E835AC" w:rsidP="00E835AC">
            <w:pPr>
              <w:pStyle w:val="ListParagraph"/>
              <w:numPr>
                <w:ilvl w:val="0"/>
                <w:numId w:val="28"/>
              </w:numPr>
              <w:spacing w:after="0" w:line="240" w:lineRule="auto"/>
              <w:rPr>
                <w:color w:val="C00000"/>
              </w:rPr>
            </w:pPr>
            <w:r w:rsidRPr="002933BD">
              <w:t>Identify plan to ensure access to critical supplies</w:t>
            </w:r>
            <w:r>
              <w:t xml:space="preserve"> </w:t>
            </w:r>
            <w:r w:rsidRPr="009B3A33">
              <w:rPr>
                <w:color w:val="C00000"/>
              </w:rPr>
              <w:t>(contracts, pipeline of suppliers)</w:t>
            </w:r>
          </w:p>
          <w:p w14:paraId="554EC992" w14:textId="77777777" w:rsidR="00E835AC" w:rsidRPr="002933BD" w:rsidRDefault="00E835AC" w:rsidP="00E835AC">
            <w:pPr>
              <w:pStyle w:val="ListParagraph"/>
              <w:numPr>
                <w:ilvl w:val="0"/>
                <w:numId w:val="28"/>
              </w:numPr>
              <w:spacing w:after="0" w:line="240" w:lineRule="auto"/>
            </w:pPr>
            <w:r w:rsidRPr="002933BD">
              <w:t>Produce or subcontract production</w:t>
            </w:r>
            <w:r>
              <w:t xml:space="preserve"> </w:t>
            </w:r>
            <w:r w:rsidRPr="009B3A33">
              <w:rPr>
                <w:color w:val="C00000"/>
              </w:rPr>
              <w:t>(make your own product-service or subcontract)</w:t>
            </w:r>
            <w:r>
              <w:t xml:space="preserve"> </w:t>
            </w:r>
          </w:p>
        </w:tc>
        <w:tc>
          <w:tcPr>
            <w:tcW w:w="3422" w:type="dxa"/>
            <w:shd w:val="clear" w:color="auto" w:fill="auto"/>
          </w:tcPr>
          <w:p w14:paraId="4A97D77B" w14:textId="77777777" w:rsidR="00E835AC" w:rsidRPr="002933BD" w:rsidRDefault="00E835AC" w:rsidP="00D10798"/>
        </w:tc>
      </w:tr>
      <w:tr w:rsidR="00E835AC" w:rsidRPr="002933BD" w14:paraId="00CA160F" w14:textId="77777777" w:rsidTr="00C958AA">
        <w:trPr>
          <w:trHeight w:val="1261"/>
        </w:trPr>
        <w:tc>
          <w:tcPr>
            <w:tcW w:w="648" w:type="dxa"/>
            <w:shd w:val="clear" w:color="auto" w:fill="auto"/>
          </w:tcPr>
          <w:p w14:paraId="2E269D18" w14:textId="77777777" w:rsidR="00E835AC" w:rsidRDefault="00E835AC" w:rsidP="00D10798">
            <w:pPr>
              <w:rPr>
                <w:b/>
              </w:rPr>
            </w:pPr>
            <w:r w:rsidRPr="002933BD">
              <w:rPr>
                <w:b/>
              </w:rPr>
              <w:t>3%</w:t>
            </w:r>
          </w:p>
          <w:p w14:paraId="1A6572DE" w14:textId="77777777" w:rsidR="00E835AC" w:rsidRPr="002933BD" w:rsidRDefault="00E835AC" w:rsidP="00D10798">
            <w:pPr>
              <w:rPr>
                <w:b/>
              </w:rPr>
            </w:pPr>
            <w:r>
              <w:rPr>
                <w:b/>
                <w:color w:val="C00000"/>
                <w:sz w:val="20"/>
                <w:szCs w:val="20"/>
              </w:rPr>
              <w:t>2</w:t>
            </w:r>
            <w:r w:rsidRPr="00250CE6">
              <w:rPr>
                <w:b/>
                <w:color w:val="C00000"/>
                <w:sz w:val="20"/>
                <w:szCs w:val="20"/>
              </w:rPr>
              <w:t xml:space="preserve"> page</w:t>
            </w:r>
            <w:r>
              <w:rPr>
                <w:b/>
                <w:color w:val="C00000"/>
                <w:sz w:val="20"/>
                <w:szCs w:val="20"/>
              </w:rPr>
              <w:t>s</w:t>
            </w:r>
          </w:p>
        </w:tc>
        <w:tc>
          <w:tcPr>
            <w:tcW w:w="6053" w:type="dxa"/>
            <w:gridSpan w:val="4"/>
            <w:shd w:val="clear" w:color="auto" w:fill="auto"/>
          </w:tcPr>
          <w:p w14:paraId="40F47DA0" w14:textId="77777777" w:rsidR="00E835AC" w:rsidRPr="002933BD" w:rsidRDefault="00E835AC" w:rsidP="00D10798">
            <w:pPr>
              <w:rPr>
                <w:b/>
              </w:rPr>
            </w:pPr>
            <w:r w:rsidRPr="004E60BA">
              <w:rPr>
                <w:b/>
              </w:rPr>
              <w:t>Part 8</w:t>
            </w:r>
            <w:r>
              <w:rPr>
                <w:b/>
              </w:rPr>
              <w:t xml:space="preserve">. </w:t>
            </w:r>
            <w:r w:rsidRPr="002933BD">
              <w:rPr>
                <w:b/>
              </w:rPr>
              <w:t>Project Site/Area Location</w:t>
            </w:r>
            <w:r>
              <w:rPr>
                <w:b/>
              </w:rPr>
              <w:t xml:space="preserve"> </w:t>
            </w:r>
            <w:r w:rsidRPr="00B230E9">
              <w:rPr>
                <w:b/>
                <w:color w:val="C00000"/>
              </w:rPr>
              <w:t xml:space="preserve">(details </w:t>
            </w:r>
            <w:r>
              <w:rPr>
                <w:b/>
                <w:color w:val="C00000"/>
              </w:rPr>
              <w:t>&amp;</w:t>
            </w:r>
            <w:r w:rsidRPr="00B230E9">
              <w:rPr>
                <w:b/>
                <w:color w:val="C00000"/>
              </w:rPr>
              <w:t xml:space="preserve"> specific)</w:t>
            </w:r>
          </w:p>
          <w:p w14:paraId="7E8427D5" w14:textId="77777777" w:rsidR="00E835AC" w:rsidRPr="00901539" w:rsidRDefault="00E835AC" w:rsidP="00E835AC">
            <w:pPr>
              <w:pStyle w:val="ListParagraph"/>
              <w:numPr>
                <w:ilvl w:val="0"/>
                <w:numId w:val="29"/>
              </w:numPr>
              <w:spacing w:after="0" w:line="240" w:lineRule="auto"/>
              <w:rPr>
                <w:color w:val="C00000"/>
              </w:rPr>
            </w:pPr>
            <w:r w:rsidRPr="002933BD">
              <w:t>Location and the reasons for this location</w:t>
            </w:r>
            <w:r>
              <w:t xml:space="preserve"> </w:t>
            </w:r>
            <w:r w:rsidRPr="00901539">
              <w:rPr>
                <w:color w:val="C00000"/>
              </w:rPr>
              <w:t>(</w:t>
            </w:r>
            <w:r>
              <w:rPr>
                <w:color w:val="C00000"/>
              </w:rPr>
              <w:t xml:space="preserve">maps, address, </w:t>
            </w:r>
            <w:r w:rsidRPr="00901539">
              <w:rPr>
                <w:color w:val="C00000"/>
              </w:rPr>
              <w:t>why you chose)</w:t>
            </w:r>
          </w:p>
          <w:p w14:paraId="2EF905E0" w14:textId="77777777" w:rsidR="00E835AC" w:rsidRPr="00901539" w:rsidRDefault="00E835AC" w:rsidP="00E835AC">
            <w:pPr>
              <w:pStyle w:val="ListParagraph"/>
              <w:numPr>
                <w:ilvl w:val="0"/>
                <w:numId w:val="29"/>
              </w:numPr>
              <w:spacing w:after="0" w:line="240" w:lineRule="auto"/>
              <w:rPr>
                <w:color w:val="C00000"/>
              </w:rPr>
            </w:pPr>
            <w:r w:rsidRPr="002933BD">
              <w:t>Costs of renting/purchasing</w:t>
            </w:r>
            <w:r>
              <w:t xml:space="preserve"> </w:t>
            </w:r>
            <w:r w:rsidRPr="00901539">
              <w:rPr>
                <w:color w:val="C00000"/>
              </w:rPr>
              <w:t>(location rental fee, or if buying what is cost)</w:t>
            </w:r>
          </w:p>
          <w:p w14:paraId="226320A4" w14:textId="77777777" w:rsidR="00E835AC" w:rsidRPr="002933BD" w:rsidRDefault="00E835AC" w:rsidP="00E835AC">
            <w:pPr>
              <w:pStyle w:val="ListParagraph"/>
              <w:numPr>
                <w:ilvl w:val="0"/>
                <w:numId w:val="29"/>
              </w:numPr>
              <w:spacing w:after="0" w:line="240" w:lineRule="auto"/>
            </w:pPr>
            <w:r w:rsidRPr="002933BD">
              <w:lastRenderedPageBreak/>
              <w:t>Cost of renovations or construction required</w:t>
            </w:r>
            <w:r>
              <w:t xml:space="preserve"> </w:t>
            </w:r>
            <w:r w:rsidRPr="00901539">
              <w:rPr>
                <w:color w:val="C00000"/>
              </w:rPr>
              <w:t>(explain renovation improvement costs)</w:t>
            </w:r>
          </w:p>
          <w:p w14:paraId="4FE80B3E" w14:textId="77777777" w:rsidR="00E835AC" w:rsidRPr="002933BD" w:rsidRDefault="00E835AC" w:rsidP="00E835AC">
            <w:pPr>
              <w:pStyle w:val="ListParagraph"/>
              <w:numPr>
                <w:ilvl w:val="0"/>
                <w:numId w:val="29"/>
              </w:numPr>
              <w:spacing w:after="0" w:line="240" w:lineRule="auto"/>
            </w:pPr>
            <w:r w:rsidRPr="002933BD">
              <w:t>Permits/licensing requirements</w:t>
            </w:r>
            <w:r>
              <w:t xml:space="preserve"> </w:t>
            </w:r>
            <w:r w:rsidRPr="00EB52AD">
              <w:rPr>
                <w:color w:val="C00000"/>
              </w:rPr>
              <w:t xml:space="preserve">(name </w:t>
            </w:r>
            <w:r>
              <w:rPr>
                <w:color w:val="C00000"/>
              </w:rPr>
              <w:t xml:space="preserve">&amp; costs </w:t>
            </w:r>
            <w:r w:rsidRPr="00EB52AD">
              <w:rPr>
                <w:color w:val="C00000"/>
              </w:rPr>
              <w:t xml:space="preserve">of business permits-licenses &amp; </w:t>
            </w:r>
            <w:r>
              <w:rPr>
                <w:color w:val="C00000"/>
              </w:rPr>
              <w:t xml:space="preserve">name of </w:t>
            </w:r>
            <w:r w:rsidRPr="00EB52AD">
              <w:rPr>
                <w:color w:val="C00000"/>
              </w:rPr>
              <w:t>granting authority</w:t>
            </w:r>
            <w:r>
              <w:rPr>
                <w:color w:val="C00000"/>
              </w:rPr>
              <w:t>-department-ministry</w:t>
            </w:r>
            <w:r w:rsidRPr="00EB52AD">
              <w:rPr>
                <w:color w:val="C00000"/>
              </w:rPr>
              <w:t>)</w:t>
            </w:r>
          </w:p>
        </w:tc>
        <w:tc>
          <w:tcPr>
            <w:tcW w:w="3422" w:type="dxa"/>
            <w:shd w:val="clear" w:color="auto" w:fill="auto"/>
          </w:tcPr>
          <w:p w14:paraId="1404374C" w14:textId="77777777" w:rsidR="00E835AC" w:rsidRPr="002933BD" w:rsidRDefault="00E835AC" w:rsidP="00D10798"/>
        </w:tc>
      </w:tr>
      <w:tr w:rsidR="00E835AC" w:rsidRPr="002933BD" w14:paraId="39B44510" w14:textId="77777777" w:rsidTr="00C958AA">
        <w:trPr>
          <w:trHeight w:val="9294"/>
        </w:trPr>
        <w:tc>
          <w:tcPr>
            <w:tcW w:w="648" w:type="dxa"/>
            <w:shd w:val="clear" w:color="auto" w:fill="auto"/>
          </w:tcPr>
          <w:p w14:paraId="63BD00CF" w14:textId="77777777" w:rsidR="00E835AC" w:rsidRDefault="00E835AC" w:rsidP="00D10798">
            <w:pPr>
              <w:keepNext/>
              <w:rPr>
                <w:b/>
              </w:rPr>
            </w:pPr>
            <w:r w:rsidRPr="002933BD">
              <w:rPr>
                <w:b/>
              </w:rPr>
              <w:lastRenderedPageBreak/>
              <w:t>10%</w:t>
            </w:r>
          </w:p>
          <w:p w14:paraId="64D4EA5A" w14:textId="77777777" w:rsidR="00E835AC" w:rsidRDefault="00E835AC" w:rsidP="00D10798">
            <w:pPr>
              <w:keepNext/>
              <w:rPr>
                <w:b/>
                <w:color w:val="C00000"/>
                <w:sz w:val="20"/>
                <w:szCs w:val="20"/>
              </w:rPr>
            </w:pPr>
            <w:r>
              <w:rPr>
                <w:b/>
                <w:color w:val="C00000"/>
                <w:sz w:val="20"/>
                <w:szCs w:val="20"/>
              </w:rPr>
              <w:t>4-5</w:t>
            </w:r>
          </w:p>
          <w:p w14:paraId="572F6C3D" w14:textId="77777777" w:rsidR="00E835AC" w:rsidRDefault="00E835AC" w:rsidP="00D10798">
            <w:pPr>
              <w:keepNext/>
              <w:rPr>
                <w:b/>
              </w:rPr>
            </w:pPr>
            <w:r w:rsidRPr="00250CE6">
              <w:rPr>
                <w:b/>
                <w:color w:val="C00000"/>
                <w:sz w:val="20"/>
                <w:szCs w:val="20"/>
              </w:rPr>
              <w:t>pages</w:t>
            </w:r>
          </w:p>
          <w:p w14:paraId="51584F6E" w14:textId="77777777" w:rsidR="00E835AC" w:rsidRDefault="00E835AC" w:rsidP="00D10798">
            <w:pPr>
              <w:keepNext/>
              <w:rPr>
                <w:b/>
              </w:rPr>
            </w:pPr>
          </w:p>
          <w:p w14:paraId="43EBFEAF" w14:textId="77777777" w:rsidR="00E835AC" w:rsidRPr="002933BD" w:rsidRDefault="00E835AC" w:rsidP="00D10798">
            <w:pPr>
              <w:keepNext/>
              <w:rPr>
                <w:b/>
              </w:rPr>
            </w:pPr>
          </w:p>
        </w:tc>
        <w:tc>
          <w:tcPr>
            <w:tcW w:w="6053" w:type="dxa"/>
            <w:gridSpan w:val="4"/>
            <w:shd w:val="clear" w:color="auto" w:fill="auto"/>
          </w:tcPr>
          <w:p w14:paraId="4F96639A" w14:textId="77777777" w:rsidR="00E835AC" w:rsidRDefault="00E835AC" w:rsidP="00D10798">
            <w:pPr>
              <w:keepNext/>
              <w:rPr>
                <w:b/>
                <w:color w:val="C00000"/>
              </w:rPr>
            </w:pPr>
            <w:r w:rsidRPr="004E60BA">
              <w:rPr>
                <w:b/>
              </w:rPr>
              <w:t>Part 9</w:t>
            </w:r>
            <w:r>
              <w:rPr>
                <w:b/>
              </w:rPr>
              <w:t xml:space="preserve">. Human Resources/Operational </w:t>
            </w:r>
            <w:r w:rsidRPr="002933BD">
              <w:rPr>
                <w:b/>
              </w:rPr>
              <w:t>Plan</w:t>
            </w:r>
            <w:r>
              <w:rPr>
                <w:b/>
              </w:rPr>
              <w:t xml:space="preserve"> </w:t>
            </w:r>
            <w:r w:rsidRPr="00B230E9">
              <w:rPr>
                <w:b/>
                <w:color w:val="C00000"/>
              </w:rPr>
              <w:t xml:space="preserve">(details </w:t>
            </w:r>
            <w:r>
              <w:rPr>
                <w:b/>
                <w:color w:val="C00000"/>
              </w:rPr>
              <w:t>&amp;</w:t>
            </w:r>
            <w:r w:rsidRPr="00B230E9">
              <w:rPr>
                <w:b/>
                <w:color w:val="C00000"/>
              </w:rPr>
              <w:t xml:space="preserve"> specific)</w:t>
            </w:r>
          </w:p>
          <w:p w14:paraId="5777F797" w14:textId="77777777" w:rsidR="00E835AC" w:rsidRPr="002933BD" w:rsidRDefault="00E835AC" w:rsidP="00D10798">
            <w:pPr>
              <w:keepNext/>
              <w:rPr>
                <w:b/>
              </w:rPr>
            </w:pPr>
            <w:r>
              <w:rPr>
                <w:b/>
              </w:rPr>
              <w:t xml:space="preserve">Human Resources </w:t>
            </w:r>
            <w:r w:rsidRPr="002933BD">
              <w:rPr>
                <w:b/>
              </w:rPr>
              <w:t>Plan</w:t>
            </w:r>
          </w:p>
          <w:p w14:paraId="3062443B" w14:textId="77777777" w:rsidR="00E835AC" w:rsidRDefault="00E835AC" w:rsidP="00E835AC">
            <w:pPr>
              <w:pStyle w:val="ListParagraph"/>
              <w:keepNext/>
              <w:numPr>
                <w:ilvl w:val="0"/>
                <w:numId w:val="30"/>
              </w:numPr>
              <w:spacing w:after="0" w:line="240" w:lineRule="auto"/>
            </w:pPr>
            <w:r w:rsidRPr="002933BD">
              <w:t>Establish organizational structure (business type and organizational design)</w:t>
            </w:r>
            <w:r>
              <w:t xml:space="preserve">. </w:t>
            </w:r>
          </w:p>
          <w:p w14:paraId="44E0663F" w14:textId="77777777" w:rsidR="00E835AC" w:rsidRDefault="00E835AC" w:rsidP="00D10798">
            <w:pPr>
              <w:pStyle w:val="ListParagraph"/>
              <w:keepNext/>
              <w:rPr>
                <w:color w:val="C00000"/>
              </w:rPr>
            </w:pPr>
            <w:r w:rsidRPr="00CE4531">
              <w:rPr>
                <w:color w:val="C00000"/>
              </w:rPr>
              <w:t>(</w:t>
            </w:r>
            <w:proofErr w:type="gramStart"/>
            <w:r w:rsidRPr="00CE4531">
              <w:rPr>
                <w:color w:val="C00000"/>
              </w:rPr>
              <w:t>LLC  explain</w:t>
            </w:r>
            <w:r>
              <w:rPr>
                <w:color w:val="C00000"/>
              </w:rPr>
              <w:t>ing</w:t>
            </w:r>
            <w:proofErr w:type="gramEnd"/>
            <w:r w:rsidRPr="00CE4531">
              <w:rPr>
                <w:color w:val="C00000"/>
              </w:rPr>
              <w:t xml:space="preserve"> </w:t>
            </w:r>
            <w:r>
              <w:rPr>
                <w:color w:val="C00000"/>
              </w:rPr>
              <w:t>partner</w:t>
            </w:r>
            <w:r w:rsidRPr="00CE4531">
              <w:rPr>
                <w:color w:val="C00000"/>
              </w:rPr>
              <w:t xml:space="preserve"> shares distribution</w:t>
            </w:r>
            <w:r>
              <w:rPr>
                <w:color w:val="C00000"/>
              </w:rPr>
              <w:t>)</w:t>
            </w:r>
          </w:p>
          <w:p w14:paraId="6FBF5E6B" w14:textId="77777777" w:rsidR="00E835AC" w:rsidRPr="00CE4531" w:rsidRDefault="00E835AC" w:rsidP="00D10798">
            <w:pPr>
              <w:pStyle w:val="ListParagraph"/>
              <w:keepNext/>
              <w:rPr>
                <w:color w:val="C00000"/>
              </w:rPr>
            </w:pPr>
            <w:proofErr w:type="gramStart"/>
            <w:r>
              <w:rPr>
                <w:color w:val="C00000"/>
              </w:rPr>
              <w:t>(</w:t>
            </w:r>
            <w:r w:rsidRPr="00CE4531">
              <w:rPr>
                <w:color w:val="C00000"/>
              </w:rPr>
              <w:t xml:space="preserve"> </w:t>
            </w:r>
            <w:r>
              <w:rPr>
                <w:color w:val="C00000"/>
              </w:rPr>
              <w:t>design</w:t>
            </w:r>
            <w:proofErr w:type="gramEnd"/>
            <w:r>
              <w:rPr>
                <w:color w:val="C00000"/>
              </w:rPr>
              <w:t xml:space="preserve"> a detailed</w:t>
            </w:r>
            <w:r w:rsidRPr="00CE4531">
              <w:rPr>
                <w:color w:val="C00000"/>
              </w:rPr>
              <w:t xml:space="preserve"> </w:t>
            </w:r>
            <w:r>
              <w:rPr>
                <w:color w:val="C00000"/>
              </w:rPr>
              <w:t xml:space="preserve">hierarchy </w:t>
            </w:r>
            <w:r w:rsidRPr="00CE4531">
              <w:rPr>
                <w:color w:val="C00000"/>
              </w:rPr>
              <w:t>organizational chart</w:t>
            </w:r>
            <w:r>
              <w:rPr>
                <w:color w:val="C00000"/>
              </w:rPr>
              <w:t xml:space="preserve"> with all job titles, names if known</w:t>
            </w:r>
            <w:r w:rsidRPr="00CE4531">
              <w:rPr>
                <w:color w:val="C00000"/>
              </w:rPr>
              <w:t>)</w:t>
            </w:r>
          </w:p>
          <w:p w14:paraId="1B961F6A" w14:textId="77777777" w:rsidR="00E835AC" w:rsidRDefault="00E835AC" w:rsidP="00E835AC">
            <w:pPr>
              <w:pStyle w:val="ListParagraph"/>
              <w:keepNext/>
              <w:numPr>
                <w:ilvl w:val="0"/>
                <w:numId w:val="30"/>
              </w:numPr>
              <w:spacing w:after="0" w:line="240" w:lineRule="auto"/>
            </w:pPr>
            <w:r w:rsidRPr="002933BD">
              <w:t>Identify management team and key outside consultants</w:t>
            </w:r>
            <w:r>
              <w:t>.</w:t>
            </w:r>
          </w:p>
          <w:p w14:paraId="693FF8C0" w14:textId="77777777" w:rsidR="00E835AC" w:rsidRDefault="00E835AC" w:rsidP="00D10798">
            <w:pPr>
              <w:pStyle w:val="ListParagraph"/>
              <w:keepNext/>
              <w:rPr>
                <w:color w:val="C00000"/>
              </w:rPr>
            </w:pPr>
            <w:r w:rsidRPr="00CE4531">
              <w:rPr>
                <w:color w:val="C00000"/>
              </w:rPr>
              <w:t>(ID managers in organizational chart</w:t>
            </w:r>
            <w:r>
              <w:rPr>
                <w:color w:val="C00000"/>
              </w:rPr>
              <w:t xml:space="preserve">) </w:t>
            </w:r>
          </w:p>
          <w:p w14:paraId="5636D662" w14:textId="77777777" w:rsidR="00E835AC" w:rsidRPr="00CE4531" w:rsidRDefault="00E835AC" w:rsidP="00D10798">
            <w:pPr>
              <w:pStyle w:val="ListParagraph"/>
              <w:keepNext/>
              <w:rPr>
                <w:color w:val="C00000"/>
              </w:rPr>
            </w:pPr>
            <w:r>
              <w:rPr>
                <w:color w:val="C00000"/>
              </w:rPr>
              <w:t>(separately provide name &amp; title of your lawyer, accountant, &amp; business consultant, and the name &amp; address of their organizations)</w:t>
            </w:r>
          </w:p>
          <w:p w14:paraId="10CB5861" w14:textId="77777777" w:rsidR="00E835AC" w:rsidRPr="002933BD" w:rsidRDefault="00E835AC" w:rsidP="00E835AC">
            <w:pPr>
              <w:pStyle w:val="ListParagraph"/>
              <w:keepNext/>
              <w:numPr>
                <w:ilvl w:val="0"/>
                <w:numId w:val="30"/>
              </w:numPr>
              <w:spacing w:after="0" w:line="240" w:lineRule="auto"/>
            </w:pPr>
            <w:r w:rsidRPr="002933BD">
              <w:t xml:space="preserve">How many employees will we have and need in the next three </w:t>
            </w:r>
            <w:r>
              <w:t xml:space="preserve">(3) </w:t>
            </w:r>
            <w:r w:rsidRPr="002933BD">
              <w:t>years, and when? Where will they come from?</w:t>
            </w:r>
          </w:p>
          <w:p w14:paraId="640A2E7E" w14:textId="77777777" w:rsidR="00E835AC" w:rsidRPr="002933BD" w:rsidRDefault="00E835AC" w:rsidP="00E835AC">
            <w:pPr>
              <w:pStyle w:val="ListParagraph"/>
              <w:keepNext/>
              <w:numPr>
                <w:ilvl w:val="0"/>
                <w:numId w:val="30"/>
              </w:numPr>
              <w:spacing w:after="0" w:line="240" w:lineRule="auto"/>
            </w:pPr>
            <w:r w:rsidRPr="002933BD">
              <w:t>What training programs will be required?</w:t>
            </w:r>
          </w:p>
          <w:p w14:paraId="75A68CE2" w14:textId="77777777" w:rsidR="00E835AC" w:rsidRPr="003E1A8B" w:rsidRDefault="00E835AC" w:rsidP="00E835AC">
            <w:pPr>
              <w:pStyle w:val="ListParagraph"/>
              <w:keepNext/>
              <w:numPr>
                <w:ilvl w:val="0"/>
                <w:numId w:val="30"/>
              </w:numPr>
              <w:spacing w:after="0" w:line="240" w:lineRule="auto"/>
              <w:rPr>
                <w:color w:val="C00000"/>
              </w:rPr>
            </w:pPr>
            <w:r w:rsidRPr="002933BD">
              <w:t>What are the job requirements that need to be met?</w:t>
            </w:r>
            <w:r>
              <w:t xml:space="preserve"> </w:t>
            </w:r>
            <w:r w:rsidRPr="003E1A8B">
              <w:rPr>
                <w:color w:val="C00000"/>
              </w:rPr>
              <w:t>(responsibilities of each job)</w:t>
            </w:r>
          </w:p>
          <w:p w14:paraId="1177B6A3" w14:textId="77777777" w:rsidR="00E835AC" w:rsidRPr="003E1A8B" w:rsidRDefault="00E835AC" w:rsidP="00E835AC">
            <w:pPr>
              <w:pStyle w:val="ListParagraph"/>
              <w:keepNext/>
              <w:numPr>
                <w:ilvl w:val="0"/>
                <w:numId w:val="30"/>
              </w:numPr>
              <w:spacing w:after="0" w:line="240" w:lineRule="auto"/>
              <w:rPr>
                <w:color w:val="C00000"/>
              </w:rPr>
            </w:pPr>
            <w:r w:rsidRPr="002933BD">
              <w:t>How will employees be compensated?</w:t>
            </w:r>
            <w:r>
              <w:t xml:space="preserve"> </w:t>
            </w:r>
            <w:r w:rsidRPr="003E1A8B">
              <w:rPr>
                <w:color w:val="C00000"/>
              </w:rPr>
              <w:t>(salaries, wages, benefits, etc.)</w:t>
            </w:r>
          </w:p>
          <w:p w14:paraId="38A63A7F" w14:textId="77777777" w:rsidR="00E835AC" w:rsidRPr="003E1A8B" w:rsidRDefault="00E835AC" w:rsidP="00E835AC">
            <w:pPr>
              <w:pStyle w:val="ListParagraph"/>
              <w:keepNext/>
              <w:numPr>
                <w:ilvl w:val="0"/>
                <w:numId w:val="30"/>
              </w:numPr>
              <w:spacing w:after="0" w:line="240" w:lineRule="auto"/>
              <w:rPr>
                <w:color w:val="C00000"/>
              </w:rPr>
            </w:pPr>
            <w:r w:rsidRPr="002933BD">
              <w:t>How will employees be evaluated?</w:t>
            </w:r>
            <w:r>
              <w:t xml:space="preserve"> </w:t>
            </w:r>
            <w:r w:rsidRPr="003E1A8B">
              <w:rPr>
                <w:color w:val="C00000"/>
              </w:rPr>
              <w:t>(performance evaluation)</w:t>
            </w:r>
          </w:p>
          <w:p w14:paraId="5C1EE537" w14:textId="77777777" w:rsidR="00E835AC" w:rsidRDefault="00E835AC" w:rsidP="00E835AC">
            <w:pPr>
              <w:pStyle w:val="ListParagraph"/>
              <w:keepNext/>
              <w:numPr>
                <w:ilvl w:val="0"/>
                <w:numId w:val="30"/>
              </w:numPr>
              <w:spacing w:after="0" w:line="240" w:lineRule="auto"/>
            </w:pPr>
            <w:r w:rsidRPr="002933BD">
              <w:t>What HR policies will need to be in place?</w:t>
            </w:r>
            <w:r>
              <w:t xml:space="preserve"> </w:t>
            </w:r>
            <w:r w:rsidRPr="003E1A8B">
              <w:rPr>
                <w:color w:val="C00000"/>
              </w:rPr>
              <w:t>(remember this is a small business)</w:t>
            </w:r>
          </w:p>
          <w:p w14:paraId="284C48F9" w14:textId="77777777" w:rsidR="00E835AC" w:rsidRPr="002933BD" w:rsidRDefault="00E835AC" w:rsidP="00D10798">
            <w:pPr>
              <w:pStyle w:val="ListParagraph"/>
              <w:keepNext/>
              <w:ind w:left="0"/>
            </w:pPr>
            <w:r>
              <w:rPr>
                <w:b/>
              </w:rPr>
              <w:t xml:space="preserve">Operational </w:t>
            </w:r>
            <w:r w:rsidRPr="002933BD">
              <w:rPr>
                <w:b/>
              </w:rPr>
              <w:t>Plan</w:t>
            </w:r>
          </w:p>
          <w:p w14:paraId="119831B5" w14:textId="77777777" w:rsidR="00E835AC" w:rsidRPr="002933BD" w:rsidRDefault="00E835AC" w:rsidP="00E835AC">
            <w:pPr>
              <w:pStyle w:val="ListParagraph"/>
              <w:keepNext/>
              <w:numPr>
                <w:ilvl w:val="0"/>
                <w:numId w:val="30"/>
              </w:numPr>
              <w:spacing w:after="0" w:line="240" w:lineRule="auto"/>
            </w:pPr>
            <w:r w:rsidRPr="002933BD">
              <w:t>Considered inventory control procedures</w:t>
            </w:r>
            <w:r>
              <w:t xml:space="preserve"> </w:t>
            </w:r>
            <w:r w:rsidRPr="003E1A8B">
              <w:rPr>
                <w:color w:val="C00000"/>
              </w:rPr>
              <w:t>(for supplies, or if you are a reseller)</w:t>
            </w:r>
          </w:p>
          <w:p w14:paraId="16B7978A" w14:textId="77777777" w:rsidR="00E835AC" w:rsidRPr="002933BD" w:rsidRDefault="00E835AC" w:rsidP="00E835AC">
            <w:pPr>
              <w:pStyle w:val="ListParagraph"/>
              <w:keepNext/>
              <w:numPr>
                <w:ilvl w:val="0"/>
                <w:numId w:val="30"/>
              </w:numPr>
              <w:spacing w:after="0" w:line="240" w:lineRule="auto"/>
            </w:pPr>
            <w:r w:rsidRPr="002933BD">
              <w:t>Describe the flow of goods and services from production to customer (manufacturer). What are the steps in a business transaction (reseller/service)?</w:t>
            </w:r>
            <w:r>
              <w:t xml:space="preserve"> </w:t>
            </w:r>
            <w:r w:rsidRPr="003E1A8B">
              <w:rPr>
                <w:color w:val="C00000"/>
              </w:rPr>
              <w:t>(business process map)</w:t>
            </w:r>
          </w:p>
          <w:p w14:paraId="1C3D581C" w14:textId="77777777" w:rsidR="00E835AC" w:rsidRPr="002933BD" w:rsidRDefault="00E835AC" w:rsidP="00E835AC">
            <w:pPr>
              <w:pStyle w:val="ListParagraph"/>
              <w:keepNext/>
              <w:numPr>
                <w:ilvl w:val="0"/>
                <w:numId w:val="30"/>
              </w:numPr>
              <w:spacing w:after="0" w:line="240" w:lineRule="auto"/>
            </w:pPr>
            <w:r w:rsidRPr="002933BD">
              <w:t>Customer service programs</w:t>
            </w:r>
            <w:r>
              <w:t xml:space="preserve">? </w:t>
            </w:r>
            <w:r w:rsidRPr="003E1A8B">
              <w:rPr>
                <w:color w:val="C00000"/>
              </w:rPr>
              <w:t>(explain your customer service strategy)</w:t>
            </w:r>
          </w:p>
        </w:tc>
        <w:tc>
          <w:tcPr>
            <w:tcW w:w="3422" w:type="dxa"/>
            <w:shd w:val="clear" w:color="auto" w:fill="auto"/>
          </w:tcPr>
          <w:p w14:paraId="7869EEE1" w14:textId="77777777" w:rsidR="00E835AC" w:rsidRPr="002933BD" w:rsidRDefault="00E835AC" w:rsidP="00D10798">
            <w:pPr>
              <w:keepNext/>
              <w:rPr>
                <w:b/>
                <w:i/>
              </w:rPr>
            </w:pPr>
            <w:r w:rsidRPr="002933BD">
              <w:rPr>
                <w:b/>
                <w:i/>
              </w:rPr>
              <w:t xml:space="preserve">e.g. </w:t>
            </w:r>
          </w:p>
          <w:p w14:paraId="12FE1D3C" w14:textId="77777777" w:rsidR="00E835AC" w:rsidRPr="002933BD" w:rsidRDefault="00E835AC" w:rsidP="00D10798">
            <w:pPr>
              <w:keepNext/>
            </w:pPr>
            <w:r w:rsidRPr="002933BD">
              <w:rPr>
                <w:b/>
                <w:i/>
              </w:rPr>
              <w:t>74% x 10% = 7.4 marks</w:t>
            </w:r>
          </w:p>
        </w:tc>
      </w:tr>
      <w:tr w:rsidR="00E835AC" w:rsidRPr="002933BD" w14:paraId="2BB8776E" w14:textId="77777777" w:rsidTr="00C958AA">
        <w:trPr>
          <w:trHeight w:val="1993"/>
        </w:trPr>
        <w:tc>
          <w:tcPr>
            <w:tcW w:w="648" w:type="dxa"/>
            <w:shd w:val="clear" w:color="auto" w:fill="auto"/>
          </w:tcPr>
          <w:p w14:paraId="53CA4E7A" w14:textId="77777777" w:rsidR="00E835AC" w:rsidRDefault="00E835AC" w:rsidP="00D10798">
            <w:pPr>
              <w:rPr>
                <w:b/>
              </w:rPr>
            </w:pPr>
            <w:r w:rsidRPr="002933BD">
              <w:rPr>
                <w:b/>
              </w:rPr>
              <w:lastRenderedPageBreak/>
              <w:t>5%</w:t>
            </w:r>
          </w:p>
          <w:p w14:paraId="13318C18" w14:textId="77777777" w:rsidR="00E835AC" w:rsidRPr="002933BD" w:rsidRDefault="00E835AC" w:rsidP="00D10798">
            <w:pPr>
              <w:rPr>
                <w:b/>
              </w:rPr>
            </w:pPr>
            <w:r>
              <w:rPr>
                <w:b/>
                <w:color w:val="C00000"/>
                <w:sz w:val="20"/>
                <w:szCs w:val="20"/>
              </w:rPr>
              <w:t>½-1</w:t>
            </w:r>
            <w:r w:rsidRPr="00250CE6">
              <w:rPr>
                <w:b/>
                <w:color w:val="C00000"/>
                <w:sz w:val="20"/>
                <w:szCs w:val="20"/>
              </w:rPr>
              <w:t xml:space="preserve"> page</w:t>
            </w:r>
          </w:p>
        </w:tc>
        <w:tc>
          <w:tcPr>
            <w:tcW w:w="6053" w:type="dxa"/>
            <w:gridSpan w:val="4"/>
            <w:shd w:val="clear" w:color="auto" w:fill="auto"/>
          </w:tcPr>
          <w:p w14:paraId="6ED82C2A" w14:textId="77777777" w:rsidR="00E835AC" w:rsidRPr="002933BD" w:rsidRDefault="00E835AC" w:rsidP="00D10798">
            <w:pPr>
              <w:rPr>
                <w:b/>
              </w:rPr>
            </w:pPr>
            <w:r w:rsidRPr="004E60BA">
              <w:rPr>
                <w:b/>
              </w:rPr>
              <w:t>Part 10</w:t>
            </w:r>
            <w:r>
              <w:rPr>
                <w:b/>
              </w:rPr>
              <w:t xml:space="preserve">. </w:t>
            </w:r>
            <w:r w:rsidRPr="002933BD">
              <w:rPr>
                <w:b/>
              </w:rPr>
              <w:t>Conclusions &amp; Implementation</w:t>
            </w:r>
          </w:p>
          <w:p w14:paraId="762330FB" w14:textId="77777777" w:rsidR="00E835AC" w:rsidRPr="00DD1135" w:rsidRDefault="00E835AC" w:rsidP="00E835AC">
            <w:pPr>
              <w:pStyle w:val="ListParagraph"/>
              <w:numPr>
                <w:ilvl w:val="0"/>
                <w:numId w:val="31"/>
              </w:numPr>
              <w:spacing w:after="0" w:line="240" w:lineRule="auto"/>
              <w:rPr>
                <w:color w:val="C00000"/>
              </w:rPr>
            </w:pPr>
            <w:r w:rsidRPr="00DD1135">
              <w:t>Does the plan support this conclusion? (</w:t>
            </w:r>
            <w:r w:rsidRPr="00DD1135">
              <w:rPr>
                <w:color w:val="C00000"/>
              </w:rPr>
              <w:t>for instructor)</w:t>
            </w:r>
          </w:p>
          <w:p w14:paraId="3F1AF269" w14:textId="77777777" w:rsidR="00E835AC" w:rsidRPr="00DD1135" w:rsidRDefault="00E835AC" w:rsidP="00D10798">
            <w:pPr>
              <w:pStyle w:val="ListParagraph"/>
              <w:rPr>
                <w:color w:val="C00000"/>
              </w:rPr>
            </w:pPr>
            <w:r w:rsidRPr="00DD1135">
              <w:rPr>
                <w:color w:val="C00000"/>
              </w:rPr>
              <w:t>(prepare your conclusion, much is a recap of your Part 1 Executive summary)</w:t>
            </w:r>
          </w:p>
          <w:p w14:paraId="07D28F46" w14:textId="77777777" w:rsidR="00E835AC" w:rsidRPr="002933BD" w:rsidRDefault="00E835AC" w:rsidP="00E835AC">
            <w:pPr>
              <w:pStyle w:val="ListParagraph"/>
              <w:numPr>
                <w:ilvl w:val="0"/>
                <w:numId w:val="31"/>
              </w:numPr>
              <w:spacing w:after="0" w:line="240" w:lineRule="auto"/>
            </w:pPr>
            <w:r w:rsidRPr="00911700">
              <w:t xml:space="preserve">Implementation timeline (1 – </w:t>
            </w:r>
            <w:proofErr w:type="gramStart"/>
            <w:r w:rsidRPr="00911700">
              <w:t>3 year</w:t>
            </w:r>
            <w:proofErr w:type="gramEnd"/>
            <w:r w:rsidRPr="00911700">
              <w:t xml:space="preserve"> plan after initial start-up)</w:t>
            </w:r>
            <w:r>
              <w:t xml:space="preserve"> </w:t>
            </w:r>
            <w:r w:rsidRPr="00DD1135">
              <w:rPr>
                <w:color w:val="C00000"/>
              </w:rPr>
              <w:t>(use matrix)</w:t>
            </w:r>
          </w:p>
        </w:tc>
        <w:tc>
          <w:tcPr>
            <w:tcW w:w="3422" w:type="dxa"/>
            <w:shd w:val="clear" w:color="auto" w:fill="auto"/>
          </w:tcPr>
          <w:p w14:paraId="33CF1DD6" w14:textId="77777777" w:rsidR="00E835AC" w:rsidRPr="002933BD" w:rsidRDefault="00E835AC" w:rsidP="00D10798"/>
        </w:tc>
      </w:tr>
      <w:tr w:rsidR="00E835AC" w:rsidRPr="002933BD" w14:paraId="30FEFE05" w14:textId="77777777" w:rsidTr="00C958AA">
        <w:trPr>
          <w:trHeight w:val="1468"/>
        </w:trPr>
        <w:tc>
          <w:tcPr>
            <w:tcW w:w="648" w:type="dxa"/>
            <w:shd w:val="clear" w:color="auto" w:fill="auto"/>
          </w:tcPr>
          <w:p w14:paraId="5ECA84E3" w14:textId="77777777" w:rsidR="00E835AC" w:rsidRDefault="00E835AC" w:rsidP="00D10798">
            <w:pPr>
              <w:rPr>
                <w:b/>
              </w:rPr>
            </w:pPr>
            <w:r w:rsidRPr="002933BD">
              <w:rPr>
                <w:b/>
              </w:rPr>
              <w:t>30%</w:t>
            </w:r>
          </w:p>
          <w:p w14:paraId="1A58CEB6" w14:textId="77777777" w:rsidR="00E835AC" w:rsidRPr="002933BD" w:rsidRDefault="00E835AC" w:rsidP="00D10798">
            <w:pPr>
              <w:rPr>
                <w:b/>
              </w:rPr>
            </w:pPr>
            <w:r>
              <w:rPr>
                <w:b/>
                <w:color w:val="C00000"/>
                <w:sz w:val="20"/>
                <w:szCs w:val="20"/>
              </w:rPr>
              <w:t>4-5</w:t>
            </w:r>
            <w:r w:rsidRPr="00250CE6">
              <w:rPr>
                <w:b/>
                <w:color w:val="C00000"/>
                <w:sz w:val="20"/>
                <w:szCs w:val="20"/>
              </w:rPr>
              <w:t xml:space="preserve"> pages</w:t>
            </w:r>
          </w:p>
        </w:tc>
        <w:tc>
          <w:tcPr>
            <w:tcW w:w="6053" w:type="dxa"/>
            <w:gridSpan w:val="4"/>
            <w:shd w:val="clear" w:color="auto" w:fill="auto"/>
          </w:tcPr>
          <w:p w14:paraId="5BFED237" w14:textId="77777777" w:rsidR="00E835AC" w:rsidRDefault="00E835AC" w:rsidP="00D10798">
            <w:pPr>
              <w:rPr>
                <w:b/>
              </w:rPr>
            </w:pPr>
            <w:r w:rsidRPr="004E60BA">
              <w:rPr>
                <w:b/>
              </w:rPr>
              <w:t>Part 11</w:t>
            </w:r>
            <w:r>
              <w:rPr>
                <w:b/>
              </w:rPr>
              <w:t>.</w:t>
            </w:r>
            <w:r w:rsidRPr="004E60BA">
              <w:rPr>
                <w:b/>
              </w:rPr>
              <w:t xml:space="preserve"> Financial Plan</w:t>
            </w:r>
            <w:r>
              <w:rPr>
                <w:b/>
              </w:rPr>
              <w:t xml:space="preserve"> (</w:t>
            </w:r>
            <w:r w:rsidRPr="00B230E9">
              <w:rPr>
                <w:b/>
                <w:color w:val="C00000"/>
              </w:rPr>
              <w:t xml:space="preserve">details </w:t>
            </w:r>
            <w:r>
              <w:rPr>
                <w:b/>
                <w:color w:val="C00000"/>
              </w:rPr>
              <w:t>&amp;</w:t>
            </w:r>
            <w:r w:rsidRPr="00B230E9">
              <w:rPr>
                <w:b/>
                <w:color w:val="C00000"/>
              </w:rPr>
              <w:t xml:space="preserve"> specific)</w:t>
            </w:r>
          </w:p>
          <w:p w14:paraId="59D3675D" w14:textId="77777777" w:rsidR="00E835AC" w:rsidRPr="004E60BA" w:rsidRDefault="00E835AC" w:rsidP="00E835AC">
            <w:pPr>
              <w:numPr>
                <w:ilvl w:val="0"/>
                <w:numId w:val="34"/>
              </w:numPr>
              <w:spacing w:before="0" w:after="0" w:line="240" w:lineRule="auto"/>
              <w:rPr>
                <w:b/>
              </w:rPr>
            </w:pPr>
            <w:r w:rsidRPr="004E60BA">
              <w:t>Determine start-up costs.</w:t>
            </w:r>
          </w:p>
          <w:p w14:paraId="1E313D65" w14:textId="77777777" w:rsidR="00E835AC" w:rsidRPr="00F50811" w:rsidRDefault="00E835AC" w:rsidP="00E835AC">
            <w:pPr>
              <w:pStyle w:val="ListParagraph"/>
              <w:numPr>
                <w:ilvl w:val="0"/>
                <w:numId w:val="31"/>
              </w:numPr>
              <w:spacing w:after="0" w:line="240" w:lineRule="auto"/>
              <w:rPr>
                <w:color w:val="C00000"/>
              </w:rPr>
            </w:pPr>
            <w:r w:rsidRPr="004E60BA">
              <w:t xml:space="preserve">Prepare a monthly cash flow </w:t>
            </w:r>
            <w:proofErr w:type="gramStart"/>
            <w:r w:rsidRPr="004E60BA">
              <w:t>budgets</w:t>
            </w:r>
            <w:proofErr w:type="gramEnd"/>
            <w:r w:rsidRPr="004E60BA">
              <w:t xml:space="preserve"> </w:t>
            </w:r>
            <w:r w:rsidRPr="00F50811">
              <w:rPr>
                <w:color w:val="C00000"/>
              </w:rPr>
              <w:t>(for 1st year).</w:t>
            </w:r>
          </w:p>
          <w:p w14:paraId="620D00AA" w14:textId="77777777" w:rsidR="00E835AC" w:rsidRPr="00F50811" w:rsidRDefault="00E835AC" w:rsidP="00E835AC">
            <w:pPr>
              <w:pStyle w:val="ListParagraph"/>
              <w:numPr>
                <w:ilvl w:val="0"/>
                <w:numId w:val="31"/>
              </w:numPr>
              <w:spacing w:after="0" w:line="240" w:lineRule="auto"/>
              <w:rPr>
                <w:color w:val="C00000"/>
              </w:rPr>
            </w:pPr>
            <w:r w:rsidRPr="00911700">
              <w:t xml:space="preserve">Prepare sources and uses statements </w:t>
            </w:r>
            <w:r w:rsidRPr="00F50811">
              <w:rPr>
                <w:color w:val="C00000"/>
              </w:rPr>
              <w:t>(available funds vs. start-up costs)</w:t>
            </w:r>
          </w:p>
          <w:p w14:paraId="27DF63B5" w14:textId="77777777" w:rsidR="00E835AC" w:rsidRPr="004E60BA" w:rsidRDefault="00E835AC" w:rsidP="00E835AC">
            <w:pPr>
              <w:pStyle w:val="ListParagraph"/>
              <w:numPr>
                <w:ilvl w:val="0"/>
                <w:numId w:val="31"/>
              </w:numPr>
              <w:spacing w:after="0" w:line="240" w:lineRule="auto"/>
            </w:pPr>
            <w:r w:rsidRPr="004E60BA">
              <w:t xml:space="preserve">Prepare pro forma income statement </w:t>
            </w:r>
            <w:r w:rsidRPr="00F50811">
              <w:rPr>
                <w:color w:val="C00000"/>
              </w:rPr>
              <w:t>(for 1st year).</w:t>
            </w:r>
          </w:p>
          <w:p w14:paraId="4000EA73" w14:textId="77777777" w:rsidR="00E835AC" w:rsidRPr="00F50811" w:rsidRDefault="00E835AC" w:rsidP="00E835AC">
            <w:pPr>
              <w:pStyle w:val="ListParagraph"/>
              <w:numPr>
                <w:ilvl w:val="0"/>
                <w:numId w:val="31"/>
              </w:numPr>
              <w:spacing w:after="0" w:line="240" w:lineRule="auto"/>
              <w:rPr>
                <w:color w:val="C00000"/>
              </w:rPr>
            </w:pPr>
            <w:r w:rsidRPr="004E60BA">
              <w:t>Prepare 2 pro forma balance sheets (</w:t>
            </w:r>
            <w:r w:rsidRPr="00F50811">
              <w:rPr>
                <w:color w:val="C00000"/>
              </w:rPr>
              <w:t>opening Jan 31; closing Dec. 31)</w:t>
            </w:r>
          </w:p>
          <w:p w14:paraId="7E2F137E" w14:textId="77777777" w:rsidR="00E835AC" w:rsidRPr="002933BD" w:rsidRDefault="00E835AC" w:rsidP="00E835AC">
            <w:pPr>
              <w:pStyle w:val="ListParagraph"/>
              <w:numPr>
                <w:ilvl w:val="0"/>
                <w:numId w:val="31"/>
              </w:numPr>
              <w:spacing w:after="0" w:line="240" w:lineRule="auto"/>
            </w:pPr>
            <w:r w:rsidRPr="00911700">
              <w:t xml:space="preserve">Conduct financial analysis </w:t>
            </w:r>
            <w:r w:rsidRPr="00F50811">
              <w:rPr>
                <w:color w:val="C00000"/>
              </w:rPr>
              <w:t>(break-even analysis; Return on Investment, Net Profit Margin)</w:t>
            </w:r>
          </w:p>
        </w:tc>
        <w:tc>
          <w:tcPr>
            <w:tcW w:w="3422" w:type="dxa"/>
            <w:shd w:val="clear" w:color="auto" w:fill="auto"/>
          </w:tcPr>
          <w:p w14:paraId="6F0BC12E" w14:textId="77777777" w:rsidR="00E835AC" w:rsidRPr="002933BD" w:rsidRDefault="00E835AC" w:rsidP="00D10798"/>
        </w:tc>
      </w:tr>
      <w:tr w:rsidR="00E835AC" w:rsidRPr="002933BD" w14:paraId="720A9102" w14:textId="77777777" w:rsidTr="00C958AA">
        <w:trPr>
          <w:trHeight w:val="2477"/>
        </w:trPr>
        <w:tc>
          <w:tcPr>
            <w:tcW w:w="648" w:type="dxa"/>
            <w:shd w:val="clear" w:color="auto" w:fill="auto"/>
          </w:tcPr>
          <w:p w14:paraId="4163C67B" w14:textId="77777777" w:rsidR="00E835AC" w:rsidRDefault="00E835AC" w:rsidP="00D10798">
            <w:pPr>
              <w:rPr>
                <w:b/>
              </w:rPr>
            </w:pPr>
            <w:r w:rsidRPr="002933BD">
              <w:rPr>
                <w:b/>
              </w:rPr>
              <w:t>3%</w:t>
            </w:r>
          </w:p>
          <w:p w14:paraId="2BC22D28" w14:textId="77777777" w:rsidR="00E835AC" w:rsidRPr="002933BD" w:rsidRDefault="00E835AC" w:rsidP="00D10798">
            <w:pPr>
              <w:rPr>
                <w:b/>
              </w:rPr>
            </w:pPr>
            <w:r>
              <w:rPr>
                <w:b/>
                <w:color w:val="C00000"/>
                <w:sz w:val="20"/>
                <w:szCs w:val="20"/>
              </w:rPr>
              <w:t>½-1</w:t>
            </w:r>
            <w:r w:rsidRPr="00250CE6">
              <w:rPr>
                <w:b/>
                <w:color w:val="C00000"/>
                <w:sz w:val="20"/>
                <w:szCs w:val="20"/>
              </w:rPr>
              <w:t xml:space="preserve"> page</w:t>
            </w:r>
          </w:p>
        </w:tc>
        <w:tc>
          <w:tcPr>
            <w:tcW w:w="6053" w:type="dxa"/>
            <w:gridSpan w:val="4"/>
            <w:shd w:val="clear" w:color="auto" w:fill="auto"/>
          </w:tcPr>
          <w:p w14:paraId="534B3484" w14:textId="77777777" w:rsidR="00E835AC" w:rsidRPr="002933BD" w:rsidRDefault="00E835AC" w:rsidP="00D10798">
            <w:pPr>
              <w:rPr>
                <w:b/>
              </w:rPr>
            </w:pPr>
            <w:r w:rsidRPr="004E60BA">
              <w:rPr>
                <w:b/>
              </w:rPr>
              <w:t>Part 12</w:t>
            </w:r>
            <w:r>
              <w:rPr>
                <w:b/>
              </w:rPr>
              <w:t xml:space="preserve">. </w:t>
            </w:r>
            <w:r w:rsidRPr="002933BD">
              <w:rPr>
                <w:b/>
              </w:rPr>
              <w:t>Risk Assessment</w:t>
            </w:r>
            <w:r>
              <w:rPr>
                <w:b/>
              </w:rPr>
              <w:t xml:space="preserve"> (</w:t>
            </w:r>
            <w:r w:rsidRPr="00B230E9">
              <w:rPr>
                <w:b/>
                <w:color w:val="C00000"/>
              </w:rPr>
              <w:t xml:space="preserve">details </w:t>
            </w:r>
            <w:r>
              <w:rPr>
                <w:b/>
                <w:color w:val="C00000"/>
              </w:rPr>
              <w:t>&amp;</w:t>
            </w:r>
            <w:r w:rsidRPr="00B230E9">
              <w:rPr>
                <w:b/>
                <w:color w:val="C00000"/>
              </w:rPr>
              <w:t xml:space="preserve"> specific)</w:t>
            </w:r>
          </w:p>
          <w:p w14:paraId="072A95C1" w14:textId="77777777" w:rsidR="00E835AC" w:rsidRPr="00F50811" w:rsidRDefault="00E835AC" w:rsidP="00E835AC">
            <w:pPr>
              <w:pStyle w:val="ListParagraph"/>
              <w:numPr>
                <w:ilvl w:val="0"/>
                <w:numId w:val="32"/>
              </w:numPr>
              <w:spacing w:after="0" w:line="240" w:lineRule="auto"/>
              <w:rPr>
                <w:color w:val="C00000"/>
              </w:rPr>
            </w:pPr>
            <w:r w:rsidRPr="002933BD">
              <w:t>Evaluate weakness of business</w:t>
            </w:r>
            <w:r>
              <w:t xml:space="preserve">. </w:t>
            </w:r>
            <w:r w:rsidRPr="00F50811">
              <w:rPr>
                <w:color w:val="C00000"/>
              </w:rPr>
              <w:t>(</w:t>
            </w:r>
            <w:r>
              <w:rPr>
                <w:color w:val="C00000"/>
              </w:rPr>
              <w:t>no</w:t>
            </w:r>
            <w:r w:rsidRPr="00F50811">
              <w:rPr>
                <w:color w:val="C00000"/>
              </w:rPr>
              <w:t xml:space="preserve"> experience, </w:t>
            </w:r>
            <w:r>
              <w:rPr>
                <w:color w:val="C00000"/>
              </w:rPr>
              <w:t>$</w:t>
            </w:r>
            <w:r w:rsidRPr="00F50811">
              <w:rPr>
                <w:color w:val="C00000"/>
              </w:rPr>
              <w:t xml:space="preserve"> capital, </w:t>
            </w:r>
            <w:proofErr w:type="spellStart"/>
            <w:r w:rsidRPr="00F50811">
              <w:rPr>
                <w:color w:val="C00000"/>
              </w:rPr>
              <w:t>etc</w:t>
            </w:r>
            <w:proofErr w:type="spellEnd"/>
            <w:r>
              <w:rPr>
                <w:color w:val="C00000"/>
              </w:rPr>
              <w:t>,</w:t>
            </w:r>
            <w:r w:rsidRPr="00F50811">
              <w:rPr>
                <w:color w:val="C00000"/>
              </w:rPr>
              <w:t xml:space="preserve"> </w:t>
            </w:r>
            <w:r>
              <w:rPr>
                <w:color w:val="C00000"/>
              </w:rPr>
              <w:t>plus plan to overcome)</w:t>
            </w:r>
          </w:p>
          <w:p w14:paraId="07BFD2E0" w14:textId="77777777" w:rsidR="00E835AC" w:rsidRPr="00F50811" w:rsidRDefault="00E835AC" w:rsidP="00E835AC">
            <w:pPr>
              <w:pStyle w:val="ListParagraph"/>
              <w:numPr>
                <w:ilvl w:val="0"/>
                <w:numId w:val="32"/>
              </w:numPr>
              <w:spacing w:after="0" w:line="240" w:lineRule="auto"/>
              <w:rPr>
                <w:color w:val="C00000"/>
              </w:rPr>
            </w:pPr>
            <w:r w:rsidRPr="002933BD">
              <w:t>New technology</w:t>
            </w:r>
            <w:r>
              <w:t xml:space="preserve">. </w:t>
            </w:r>
            <w:r w:rsidRPr="00F50811">
              <w:rPr>
                <w:color w:val="C00000"/>
              </w:rPr>
              <w:t>(identify, explain, and what it means for your business)</w:t>
            </w:r>
          </w:p>
          <w:p w14:paraId="650992F8" w14:textId="77777777" w:rsidR="00E835AC" w:rsidRPr="00F50811" w:rsidRDefault="00E835AC" w:rsidP="00E835AC">
            <w:pPr>
              <w:pStyle w:val="ListParagraph"/>
              <w:numPr>
                <w:ilvl w:val="0"/>
                <w:numId w:val="32"/>
              </w:numPr>
              <w:spacing w:after="0" w:line="240" w:lineRule="auto"/>
              <w:rPr>
                <w:color w:val="C00000"/>
              </w:rPr>
            </w:pPr>
            <w:r w:rsidRPr="002933BD">
              <w:t>Contingency plans</w:t>
            </w:r>
            <w:r>
              <w:t xml:space="preserve">. </w:t>
            </w:r>
            <w:r w:rsidRPr="00F50811">
              <w:rPr>
                <w:color w:val="C00000"/>
              </w:rPr>
              <w:t xml:space="preserve">(if your business is not working, what is </w:t>
            </w:r>
            <w:r>
              <w:rPr>
                <w:color w:val="C00000"/>
              </w:rPr>
              <w:t xml:space="preserve">your </w:t>
            </w:r>
            <w:r w:rsidRPr="00F50811">
              <w:rPr>
                <w:color w:val="C00000"/>
              </w:rPr>
              <w:t>plan B? What could you quickly change to?)</w:t>
            </w:r>
          </w:p>
          <w:p w14:paraId="3B582BC1" w14:textId="77777777" w:rsidR="00E835AC" w:rsidRPr="002933BD" w:rsidRDefault="00E835AC" w:rsidP="00E835AC">
            <w:pPr>
              <w:pStyle w:val="ListParagraph"/>
              <w:numPr>
                <w:ilvl w:val="0"/>
                <w:numId w:val="32"/>
              </w:numPr>
              <w:spacing w:after="0" w:line="240" w:lineRule="auto"/>
            </w:pPr>
            <w:r w:rsidRPr="002933BD">
              <w:t>Insurance</w:t>
            </w:r>
            <w:r>
              <w:t xml:space="preserve">. </w:t>
            </w:r>
            <w:r w:rsidRPr="00F50811">
              <w:rPr>
                <w:color w:val="C00000"/>
              </w:rPr>
              <w:t xml:space="preserve">(identify, </w:t>
            </w:r>
            <w:r>
              <w:rPr>
                <w:color w:val="C00000"/>
              </w:rPr>
              <w:t xml:space="preserve">name, </w:t>
            </w:r>
            <w:r w:rsidRPr="00F50811">
              <w:rPr>
                <w:color w:val="C00000"/>
              </w:rPr>
              <w:t xml:space="preserve">explain, </w:t>
            </w:r>
            <w:r>
              <w:rPr>
                <w:color w:val="C00000"/>
              </w:rPr>
              <w:t>&amp;</w:t>
            </w:r>
            <w:r w:rsidRPr="00F50811">
              <w:rPr>
                <w:color w:val="C00000"/>
              </w:rPr>
              <w:t xml:space="preserve"> costs)</w:t>
            </w:r>
          </w:p>
        </w:tc>
        <w:tc>
          <w:tcPr>
            <w:tcW w:w="3422" w:type="dxa"/>
            <w:shd w:val="clear" w:color="auto" w:fill="auto"/>
          </w:tcPr>
          <w:p w14:paraId="40936806" w14:textId="77777777" w:rsidR="00E835AC" w:rsidRPr="002933BD" w:rsidRDefault="00E835AC" w:rsidP="00D10798"/>
        </w:tc>
      </w:tr>
      <w:tr w:rsidR="00E835AC" w:rsidRPr="002933BD" w14:paraId="5BF34A8D" w14:textId="77777777" w:rsidTr="00C958AA">
        <w:trPr>
          <w:trHeight w:val="875"/>
        </w:trPr>
        <w:tc>
          <w:tcPr>
            <w:tcW w:w="648" w:type="dxa"/>
            <w:shd w:val="clear" w:color="auto" w:fill="auto"/>
          </w:tcPr>
          <w:p w14:paraId="1A69E9F9" w14:textId="77777777" w:rsidR="00E835AC" w:rsidRPr="002933BD" w:rsidRDefault="00E835AC" w:rsidP="00D10798">
            <w:pPr>
              <w:rPr>
                <w:b/>
              </w:rPr>
            </w:pPr>
            <w:r w:rsidRPr="002933BD">
              <w:rPr>
                <w:b/>
              </w:rPr>
              <w:t>3%</w:t>
            </w:r>
          </w:p>
        </w:tc>
        <w:tc>
          <w:tcPr>
            <w:tcW w:w="6053" w:type="dxa"/>
            <w:gridSpan w:val="4"/>
            <w:shd w:val="clear" w:color="auto" w:fill="auto"/>
          </w:tcPr>
          <w:p w14:paraId="6C41ACD4" w14:textId="77777777" w:rsidR="00E835AC" w:rsidRPr="002933BD" w:rsidRDefault="00E835AC" w:rsidP="00D10798">
            <w:pPr>
              <w:rPr>
                <w:b/>
              </w:rPr>
            </w:pPr>
            <w:r w:rsidRPr="002933BD">
              <w:rPr>
                <w:b/>
              </w:rPr>
              <w:t>Appendices</w:t>
            </w:r>
          </w:p>
          <w:p w14:paraId="2E9023C6" w14:textId="77777777" w:rsidR="00E835AC" w:rsidRPr="002933BD" w:rsidRDefault="00E835AC" w:rsidP="00E835AC">
            <w:pPr>
              <w:pStyle w:val="ListParagraph"/>
              <w:numPr>
                <w:ilvl w:val="0"/>
                <w:numId w:val="33"/>
              </w:numPr>
              <w:spacing w:after="0" w:line="240" w:lineRule="auto"/>
            </w:pPr>
            <w:r w:rsidRPr="002933BD">
              <w:t>Supporting documents are included</w:t>
            </w:r>
            <w:r>
              <w:t>.</w:t>
            </w:r>
          </w:p>
        </w:tc>
        <w:tc>
          <w:tcPr>
            <w:tcW w:w="3422" w:type="dxa"/>
            <w:shd w:val="clear" w:color="auto" w:fill="auto"/>
          </w:tcPr>
          <w:p w14:paraId="6AB925FD" w14:textId="77777777" w:rsidR="00E835AC" w:rsidRPr="002933BD" w:rsidRDefault="00E835AC" w:rsidP="00D10798"/>
        </w:tc>
      </w:tr>
      <w:tr w:rsidR="00E835AC" w:rsidRPr="002933BD" w14:paraId="64FC51C7" w14:textId="77777777" w:rsidTr="00C958AA">
        <w:trPr>
          <w:trHeight w:val="2215"/>
        </w:trPr>
        <w:tc>
          <w:tcPr>
            <w:tcW w:w="648" w:type="dxa"/>
            <w:shd w:val="clear" w:color="auto" w:fill="auto"/>
          </w:tcPr>
          <w:p w14:paraId="1F7FF5CA" w14:textId="77777777" w:rsidR="00E835AC" w:rsidRPr="002933BD" w:rsidRDefault="00E835AC" w:rsidP="00D10798">
            <w:pPr>
              <w:rPr>
                <w:b/>
              </w:rPr>
            </w:pPr>
            <w:r w:rsidRPr="002933BD">
              <w:rPr>
                <w:b/>
              </w:rPr>
              <w:t>10%</w:t>
            </w:r>
          </w:p>
        </w:tc>
        <w:tc>
          <w:tcPr>
            <w:tcW w:w="6053" w:type="dxa"/>
            <w:gridSpan w:val="4"/>
            <w:shd w:val="clear" w:color="auto" w:fill="auto"/>
          </w:tcPr>
          <w:p w14:paraId="0B0515CF" w14:textId="77777777" w:rsidR="00E835AC" w:rsidRPr="002933BD" w:rsidRDefault="00E835AC" w:rsidP="00D10798">
            <w:pPr>
              <w:rPr>
                <w:b/>
              </w:rPr>
            </w:pPr>
            <w:r w:rsidRPr="002933BD">
              <w:rPr>
                <w:b/>
              </w:rPr>
              <w:t>Grammar</w:t>
            </w:r>
          </w:p>
          <w:p w14:paraId="5D226E5B" w14:textId="77777777" w:rsidR="00E835AC" w:rsidRPr="002933BD" w:rsidRDefault="00E835AC" w:rsidP="00E835AC">
            <w:pPr>
              <w:pStyle w:val="ListParagraph"/>
              <w:numPr>
                <w:ilvl w:val="0"/>
                <w:numId w:val="33"/>
              </w:numPr>
              <w:spacing w:after="0" w:line="240" w:lineRule="auto"/>
            </w:pPr>
            <w:r w:rsidRPr="002933BD">
              <w:t>Follows a professional style</w:t>
            </w:r>
          </w:p>
          <w:p w14:paraId="0CF06FD4" w14:textId="77777777" w:rsidR="00E835AC" w:rsidRPr="002933BD" w:rsidRDefault="00E835AC" w:rsidP="00E835AC">
            <w:pPr>
              <w:pStyle w:val="ListParagraph"/>
              <w:numPr>
                <w:ilvl w:val="0"/>
                <w:numId w:val="33"/>
              </w:numPr>
              <w:spacing w:after="0" w:line="240" w:lineRule="auto"/>
            </w:pPr>
            <w:r w:rsidRPr="002933BD">
              <w:t>No typographical errors and errors in spelling, punctuation, grammar, sentence structure, and language usage</w:t>
            </w:r>
          </w:p>
          <w:p w14:paraId="7EFED886" w14:textId="77777777" w:rsidR="00E835AC" w:rsidRPr="002933BD" w:rsidRDefault="00E835AC" w:rsidP="00E835AC">
            <w:pPr>
              <w:pStyle w:val="ListParagraph"/>
              <w:numPr>
                <w:ilvl w:val="0"/>
                <w:numId w:val="33"/>
              </w:numPr>
              <w:spacing w:after="0" w:line="240" w:lineRule="auto"/>
            </w:pPr>
            <w:r w:rsidRPr="002933BD">
              <w:t>Overall, the paper is easy to follow, and reflects a reasonable level of professionalism</w:t>
            </w:r>
          </w:p>
        </w:tc>
        <w:tc>
          <w:tcPr>
            <w:tcW w:w="3422" w:type="dxa"/>
            <w:shd w:val="clear" w:color="auto" w:fill="auto"/>
          </w:tcPr>
          <w:p w14:paraId="11C59BF2" w14:textId="77777777" w:rsidR="00E835AC" w:rsidRPr="002933BD" w:rsidRDefault="00E835AC" w:rsidP="00D10798"/>
        </w:tc>
      </w:tr>
      <w:tr w:rsidR="00E835AC" w:rsidRPr="002933BD" w14:paraId="574A495C" w14:textId="77777777" w:rsidTr="00C958AA">
        <w:trPr>
          <w:trHeight w:val="1097"/>
        </w:trPr>
        <w:tc>
          <w:tcPr>
            <w:tcW w:w="648" w:type="dxa"/>
            <w:shd w:val="clear" w:color="auto" w:fill="auto"/>
          </w:tcPr>
          <w:p w14:paraId="3EDA2858" w14:textId="77777777" w:rsidR="00E835AC" w:rsidRPr="002933BD" w:rsidRDefault="00E835AC" w:rsidP="00D10798">
            <w:pPr>
              <w:rPr>
                <w:b/>
              </w:rPr>
            </w:pPr>
          </w:p>
        </w:tc>
        <w:tc>
          <w:tcPr>
            <w:tcW w:w="6053" w:type="dxa"/>
            <w:gridSpan w:val="4"/>
            <w:shd w:val="clear" w:color="auto" w:fill="auto"/>
            <w:vAlign w:val="center"/>
          </w:tcPr>
          <w:p w14:paraId="524A84C5" w14:textId="77777777" w:rsidR="00E835AC" w:rsidRPr="002933BD" w:rsidRDefault="00E835AC" w:rsidP="00D10798">
            <w:pPr>
              <w:jc w:val="right"/>
              <w:rPr>
                <w:b/>
              </w:rPr>
            </w:pPr>
            <w:r w:rsidRPr="002933BD">
              <w:rPr>
                <w:b/>
              </w:rPr>
              <w:t>Total Points /</w:t>
            </w:r>
            <w:proofErr w:type="gramStart"/>
            <w:r w:rsidRPr="002933BD">
              <w:rPr>
                <w:b/>
              </w:rPr>
              <w:t xml:space="preserve">100  </w:t>
            </w:r>
            <w:r w:rsidRPr="002933BD">
              <w:t>(</w:t>
            </w:r>
            <w:proofErr w:type="gramEnd"/>
            <w:r w:rsidRPr="002933BD">
              <w:t>Total of weighted grades above)</w:t>
            </w:r>
            <w:r w:rsidRPr="002933BD">
              <w:rPr>
                <w:b/>
              </w:rPr>
              <w:t xml:space="preserve"> </w:t>
            </w:r>
          </w:p>
        </w:tc>
        <w:tc>
          <w:tcPr>
            <w:tcW w:w="3422" w:type="dxa"/>
            <w:shd w:val="clear" w:color="auto" w:fill="auto"/>
          </w:tcPr>
          <w:p w14:paraId="0FD45A61" w14:textId="77777777" w:rsidR="00E835AC" w:rsidRPr="002933BD" w:rsidRDefault="00E835AC" w:rsidP="00D10798"/>
          <w:p w14:paraId="609BE26D" w14:textId="77777777" w:rsidR="00E835AC" w:rsidRPr="002933BD" w:rsidRDefault="00E835AC" w:rsidP="00D10798"/>
        </w:tc>
      </w:tr>
      <w:tr w:rsidR="00E835AC" w:rsidRPr="002933BD" w14:paraId="4CC9EEC9" w14:textId="77777777" w:rsidTr="00C958AA">
        <w:trPr>
          <w:trHeight w:val="1107"/>
        </w:trPr>
        <w:tc>
          <w:tcPr>
            <w:tcW w:w="648" w:type="dxa"/>
            <w:shd w:val="clear" w:color="auto" w:fill="auto"/>
          </w:tcPr>
          <w:p w14:paraId="57ED3F7D" w14:textId="77777777" w:rsidR="00E835AC" w:rsidRPr="002933BD" w:rsidRDefault="00E835AC" w:rsidP="00D10798">
            <w:pPr>
              <w:rPr>
                <w:b/>
              </w:rPr>
            </w:pPr>
          </w:p>
        </w:tc>
        <w:tc>
          <w:tcPr>
            <w:tcW w:w="6053" w:type="dxa"/>
            <w:gridSpan w:val="4"/>
            <w:shd w:val="clear" w:color="auto" w:fill="D9D9D9"/>
            <w:vAlign w:val="center"/>
          </w:tcPr>
          <w:p w14:paraId="43A97BEC" w14:textId="77777777" w:rsidR="00E835AC" w:rsidRPr="002933BD" w:rsidRDefault="00E835AC" w:rsidP="00D10798">
            <w:pPr>
              <w:jc w:val="right"/>
              <w:rPr>
                <w:b/>
              </w:rPr>
            </w:pPr>
            <w:r w:rsidRPr="002933BD">
              <w:rPr>
                <w:b/>
              </w:rPr>
              <w:t xml:space="preserve">Final Grade /70% </w:t>
            </w:r>
            <w:r w:rsidRPr="002933BD">
              <w:t>(e.g. 75 points x 70% = 52.5%)</w:t>
            </w:r>
          </w:p>
        </w:tc>
        <w:tc>
          <w:tcPr>
            <w:tcW w:w="3422" w:type="dxa"/>
            <w:shd w:val="clear" w:color="auto" w:fill="auto"/>
          </w:tcPr>
          <w:p w14:paraId="5803DA95" w14:textId="77777777" w:rsidR="00E835AC" w:rsidRPr="002933BD" w:rsidRDefault="00E835AC" w:rsidP="00D10798"/>
          <w:p w14:paraId="26E57BC5" w14:textId="77777777" w:rsidR="00E835AC" w:rsidRPr="002933BD" w:rsidRDefault="00E835AC" w:rsidP="00D10798"/>
        </w:tc>
      </w:tr>
    </w:tbl>
    <w:p w14:paraId="6921D13A" w14:textId="77777777" w:rsidR="00B36EE0" w:rsidRDefault="00B36EE0" w:rsidP="00C6554A">
      <w:pPr>
        <w:pStyle w:val="ContactInfo"/>
      </w:pPr>
    </w:p>
    <w:sectPr w:rsidR="00B36EE0">
      <w:footerReference w:type="default" r:id="rId10"/>
      <w:pgSz w:w="12240" w:h="15840"/>
      <w:pgMar w:top="1728"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981036" w14:textId="77777777" w:rsidR="002840A1" w:rsidRDefault="002840A1" w:rsidP="00C6554A">
      <w:pPr>
        <w:spacing w:before="0" w:after="0" w:line="240" w:lineRule="auto"/>
      </w:pPr>
      <w:r>
        <w:separator/>
      </w:r>
    </w:p>
  </w:endnote>
  <w:endnote w:type="continuationSeparator" w:id="0">
    <w:p w14:paraId="43F4B964" w14:textId="77777777" w:rsidR="002840A1" w:rsidRDefault="002840A1"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D0312" w14:textId="77777777" w:rsidR="002163EE" w:rsidRDefault="00ED7C44">
    <w:pPr>
      <w:pStyle w:val="Footer"/>
    </w:pPr>
    <w:r>
      <w:t xml:space="preserve">Page </w:t>
    </w:r>
    <w:r>
      <w:fldChar w:fldCharType="begin"/>
    </w:r>
    <w:r>
      <w:instrText xml:space="preserve"> PAGE  \* Arabic  \* MERGEFORMAT </w:instrText>
    </w:r>
    <w:r>
      <w:fldChar w:fldCharType="separate"/>
    </w:r>
    <w:r w:rsidR="00E90672">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5DEB8" w14:textId="77777777" w:rsidR="002840A1" w:rsidRDefault="002840A1" w:rsidP="00C6554A">
      <w:pPr>
        <w:spacing w:before="0" w:after="0" w:line="240" w:lineRule="auto"/>
      </w:pPr>
      <w:r>
        <w:separator/>
      </w:r>
    </w:p>
  </w:footnote>
  <w:footnote w:type="continuationSeparator" w:id="0">
    <w:p w14:paraId="626415C3" w14:textId="77777777" w:rsidR="002840A1" w:rsidRDefault="002840A1" w:rsidP="00C6554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9401235"/>
    <w:multiLevelType w:val="hybridMultilevel"/>
    <w:tmpl w:val="3B42AFA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0998489F"/>
    <w:multiLevelType w:val="hybridMultilevel"/>
    <w:tmpl w:val="9028C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14872DE9"/>
    <w:multiLevelType w:val="hybridMultilevel"/>
    <w:tmpl w:val="E3F608B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16447419"/>
    <w:multiLevelType w:val="hybridMultilevel"/>
    <w:tmpl w:val="4F54A2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78C0F96"/>
    <w:multiLevelType w:val="hybridMultilevel"/>
    <w:tmpl w:val="F3326B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9935704"/>
    <w:multiLevelType w:val="hybridMultilevel"/>
    <w:tmpl w:val="07A6D86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1C16324D"/>
    <w:multiLevelType w:val="hybridMultilevel"/>
    <w:tmpl w:val="DAFA4E5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1C98222E"/>
    <w:multiLevelType w:val="hybridMultilevel"/>
    <w:tmpl w:val="EA649C6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C515E78"/>
    <w:multiLevelType w:val="hybridMultilevel"/>
    <w:tmpl w:val="E8CCA29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433215C1"/>
    <w:multiLevelType w:val="hybridMultilevel"/>
    <w:tmpl w:val="6C94EF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9543E6"/>
    <w:multiLevelType w:val="hybridMultilevel"/>
    <w:tmpl w:val="212E4B6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CBF0E33"/>
    <w:multiLevelType w:val="hybridMultilevel"/>
    <w:tmpl w:val="BBBCC0C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2BD5169"/>
    <w:multiLevelType w:val="hybridMultilevel"/>
    <w:tmpl w:val="045A3078"/>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57D01994"/>
    <w:multiLevelType w:val="hybridMultilevel"/>
    <w:tmpl w:val="739467A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691A50A0"/>
    <w:multiLevelType w:val="hybridMultilevel"/>
    <w:tmpl w:val="9014C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CB6720"/>
    <w:multiLevelType w:val="hybridMultilevel"/>
    <w:tmpl w:val="EF2C0E2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786B654D"/>
    <w:multiLevelType w:val="hybridMultilevel"/>
    <w:tmpl w:val="51B04BC0"/>
    <w:lvl w:ilvl="0" w:tplc="83802CB6">
      <w:start w:val="1"/>
      <w:numFmt w:val="bullet"/>
      <w:lvlText w:val=""/>
      <w:lvlJc w:val="left"/>
      <w:pPr>
        <w:ind w:left="720" w:hanging="360"/>
      </w:pPr>
      <w:rPr>
        <w:rFonts w:ascii="Wingdings" w:hAnsi="Wingdings"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7BFE1A7C"/>
    <w:multiLevelType w:val="hybridMultilevel"/>
    <w:tmpl w:val="322C4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CE11F71"/>
    <w:multiLevelType w:val="hybridMultilevel"/>
    <w:tmpl w:val="7AD2313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23"/>
  </w:num>
  <w:num w:numId="6">
    <w:abstractNumId w:val="10"/>
  </w:num>
  <w:num w:numId="7">
    <w:abstractNumId w:val="13"/>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27"/>
  </w:num>
  <w:num w:numId="17">
    <w:abstractNumId w:val="30"/>
  </w:num>
  <w:num w:numId="18">
    <w:abstractNumId w:val="12"/>
  </w:num>
  <w:num w:numId="19">
    <w:abstractNumId w:val="15"/>
  </w:num>
  <w:num w:numId="20">
    <w:abstractNumId w:val="19"/>
  </w:num>
  <w:num w:numId="21">
    <w:abstractNumId w:val="16"/>
  </w:num>
  <w:num w:numId="22">
    <w:abstractNumId w:val="25"/>
  </w:num>
  <w:num w:numId="23">
    <w:abstractNumId w:val="28"/>
  </w:num>
  <w:num w:numId="24">
    <w:abstractNumId w:val="18"/>
  </w:num>
  <w:num w:numId="25">
    <w:abstractNumId w:val="14"/>
  </w:num>
  <w:num w:numId="26">
    <w:abstractNumId w:val="11"/>
  </w:num>
  <w:num w:numId="27">
    <w:abstractNumId w:val="22"/>
  </w:num>
  <w:num w:numId="28">
    <w:abstractNumId w:val="17"/>
  </w:num>
  <w:num w:numId="29">
    <w:abstractNumId w:val="24"/>
  </w:num>
  <w:num w:numId="30">
    <w:abstractNumId w:val="20"/>
  </w:num>
  <w:num w:numId="31">
    <w:abstractNumId w:val="26"/>
  </w:num>
  <w:num w:numId="32">
    <w:abstractNumId w:val="29"/>
  </w:num>
  <w:num w:numId="33">
    <w:abstractNumId w:val="31"/>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attachedTemplate r:id="rId1"/>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0A1"/>
    <w:rsid w:val="0001170A"/>
    <w:rsid w:val="0009626C"/>
    <w:rsid w:val="000A0453"/>
    <w:rsid w:val="001104F4"/>
    <w:rsid w:val="001940F4"/>
    <w:rsid w:val="001F6EA1"/>
    <w:rsid w:val="002554CD"/>
    <w:rsid w:val="00262628"/>
    <w:rsid w:val="002840A1"/>
    <w:rsid w:val="00293B83"/>
    <w:rsid w:val="002B4294"/>
    <w:rsid w:val="002D346F"/>
    <w:rsid w:val="00333D0D"/>
    <w:rsid w:val="00374865"/>
    <w:rsid w:val="003F3E91"/>
    <w:rsid w:val="00452186"/>
    <w:rsid w:val="00455CDB"/>
    <w:rsid w:val="00494E1F"/>
    <w:rsid w:val="0049535C"/>
    <w:rsid w:val="004B0F33"/>
    <w:rsid w:val="004B769B"/>
    <w:rsid w:val="004C049F"/>
    <w:rsid w:val="004D718C"/>
    <w:rsid w:val="005000E2"/>
    <w:rsid w:val="00523524"/>
    <w:rsid w:val="005368FE"/>
    <w:rsid w:val="00572093"/>
    <w:rsid w:val="0057379C"/>
    <w:rsid w:val="005A2820"/>
    <w:rsid w:val="005C585A"/>
    <w:rsid w:val="005E048E"/>
    <w:rsid w:val="006A0A01"/>
    <w:rsid w:val="006A3CE7"/>
    <w:rsid w:val="00717C93"/>
    <w:rsid w:val="008766EF"/>
    <w:rsid w:val="008F28B1"/>
    <w:rsid w:val="00912483"/>
    <w:rsid w:val="009466DF"/>
    <w:rsid w:val="009658EE"/>
    <w:rsid w:val="00A35BDA"/>
    <w:rsid w:val="00A5161D"/>
    <w:rsid w:val="00AA4180"/>
    <w:rsid w:val="00B208E7"/>
    <w:rsid w:val="00B20D8D"/>
    <w:rsid w:val="00B36EE0"/>
    <w:rsid w:val="00B4412B"/>
    <w:rsid w:val="00B65E4E"/>
    <w:rsid w:val="00B65EBF"/>
    <w:rsid w:val="00B67E19"/>
    <w:rsid w:val="00C6554A"/>
    <w:rsid w:val="00C958AA"/>
    <w:rsid w:val="00CB3657"/>
    <w:rsid w:val="00CE57DC"/>
    <w:rsid w:val="00D34651"/>
    <w:rsid w:val="00D53860"/>
    <w:rsid w:val="00D61F18"/>
    <w:rsid w:val="00D842FC"/>
    <w:rsid w:val="00E835AC"/>
    <w:rsid w:val="00E90672"/>
    <w:rsid w:val="00ED7C44"/>
    <w:rsid w:val="00EE194C"/>
    <w:rsid w:val="00F23EDA"/>
    <w:rsid w:val="00F420F4"/>
    <w:rsid w:val="00F46815"/>
    <w:rsid w:val="00F65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7734E60"/>
  <w15:chartTrackingRefBased/>
  <w15:docId w15:val="{A2774FA1-6A2B-40A5-9AA5-D13A7377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semiHidden/>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semiHidden/>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paragraph" w:styleId="Bibliography">
    <w:name w:val="Bibliography"/>
    <w:basedOn w:val="Normal"/>
    <w:next w:val="Normal"/>
    <w:uiPriority w:val="37"/>
    <w:unhideWhenUsed/>
    <w:rsid w:val="003F3E91"/>
  </w:style>
  <w:style w:type="paragraph" w:customStyle="1" w:styleId="SectionTitle">
    <w:name w:val="Section Title"/>
    <w:basedOn w:val="Normal"/>
    <w:uiPriority w:val="2"/>
    <w:qFormat/>
    <w:rsid w:val="003F3E91"/>
    <w:pPr>
      <w:pageBreakBefore/>
      <w:spacing w:before="0" w:after="0" w:line="480" w:lineRule="auto"/>
      <w:jc w:val="center"/>
      <w:outlineLvl w:val="0"/>
    </w:pPr>
    <w:rPr>
      <w:rFonts w:asciiTheme="majorHAnsi" w:eastAsiaTheme="majorEastAsia" w:hAnsiTheme="majorHAnsi" w:cstheme="majorBidi"/>
      <w:color w:val="auto"/>
      <w:kern w:val="24"/>
      <w:sz w:val="24"/>
      <w:szCs w:val="24"/>
      <w:lang w:eastAsia="ja-JP"/>
    </w:rPr>
  </w:style>
  <w:style w:type="character" w:styleId="FootnoteReference">
    <w:name w:val="footnote reference"/>
    <w:basedOn w:val="DefaultParagraphFont"/>
    <w:uiPriority w:val="5"/>
    <w:unhideWhenUsed/>
    <w:qFormat/>
    <w:rsid w:val="00523524"/>
    <w:rPr>
      <w:vertAlign w:val="superscript"/>
    </w:rPr>
  </w:style>
  <w:style w:type="paragraph" w:styleId="ListParagraph">
    <w:name w:val="List Paragraph"/>
    <w:basedOn w:val="Normal"/>
    <w:uiPriority w:val="34"/>
    <w:qFormat/>
    <w:rsid w:val="00F23EDA"/>
    <w:pPr>
      <w:spacing w:before="0" w:after="160" w:line="259" w:lineRule="auto"/>
      <w:ind w:left="720"/>
      <w:contextualSpacing/>
    </w:pPr>
    <w:rPr>
      <w:color w:val="auto"/>
    </w:rPr>
  </w:style>
  <w:style w:type="character" w:styleId="UnresolvedMention">
    <w:name w:val="Unresolved Mention"/>
    <w:basedOn w:val="DefaultParagraphFont"/>
    <w:uiPriority w:val="99"/>
    <w:semiHidden/>
    <w:unhideWhenUsed/>
    <w:rsid w:val="00011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169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i&amp;rct=j&amp;q=&amp;esrc=s&amp;source=images&amp;cd=&amp;cad=rja&amp;uact=8&amp;ved=2ahUKEwiA-OT43PPhAhUF3qQKHRUjBOMQjRx6BAgBEAU&amp;url=https%3A%2F%2Felisebogaards.weebly.com%2Fauthentic-assessment.html&amp;psig=AOvVaw1i_sFdoHu3vIiaJS2Utvbj&amp;ust=155657313400715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0083038\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E9D99A3C-9DBF-4F0C-9478-601746182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photo.dotx</Template>
  <TotalTime>147</TotalTime>
  <Pages>10</Pages>
  <Words>1685</Words>
  <Characters>9608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Assignment #3 Peter Robertson - Authentic Assesment Instrument</vt:lpstr>
    </vt:vector>
  </TitlesOfParts>
  <Company/>
  <LinksUpToDate>false</LinksUpToDate>
  <CharactersWithSpaces>11271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#3 Peter Robertson - Authentic Assesment Instrument</dc:title>
  <dc:subject/>
  <dc:creator>Robertson, Peter</dc:creator>
  <cp:keywords>Assignment #3 PIDP 3230 Peter Robertson</cp:keywords>
  <dc:description/>
  <cp:lastModifiedBy>Peter Robertson</cp:lastModifiedBy>
  <cp:revision>24</cp:revision>
  <cp:lastPrinted>2019-03-16T04:45:00Z</cp:lastPrinted>
  <dcterms:created xsi:type="dcterms:W3CDTF">2019-04-28T21:20:00Z</dcterms:created>
  <dcterms:modified xsi:type="dcterms:W3CDTF">2019-04-28T23:51:00Z</dcterms:modified>
</cp:coreProperties>
</file>